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8429A7" w:rsidRDefault="008429A7" w:rsidP="00E677FE">
      <w:pPr>
        <w:spacing w:after="0"/>
      </w:pPr>
    </w:p>
    <w:p w14:paraId="408DDEBE" w14:textId="77777777" w:rsidR="00D81A81" w:rsidRDefault="006C11D0" w:rsidP="00E677FE">
      <w:pPr>
        <w:spacing w:after="0"/>
      </w:pPr>
      <w:r>
        <w:t xml:space="preserve">To apply for or renew a Community Borrowing Account by mail, </w:t>
      </w:r>
      <w:r w:rsidR="00D81A81">
        <w:t xml:space="preserve">please </w:t>
      </w:r>
      <w:r>
        <w:t>send this completed form along with a check</w:t>
      </w:r>
      <w:r w:rsidR="00D81A81">
        <w:t xml:space="preserve"> to:</w:t>
      </w:r>
    </w:p>
    <w:p w14:paraId="0A37501D" w14:textId="77777777" w:rsidR="00D81A81" w:rsidRDefault="00D81A81" w:rsidP="00E677FE">
      <w:pPr>
        <w:spacing w:after="0"/>
      </w:pPr>
    </w:p>
    <w:p w14:paraId="543E215D" w14:textId="77777777" w:rsidR="00D81A81" w:rsidRDefault="00D81A81" w:rsidP="00D81A81">
      <w:pPr>
        <w:spacing w:after="0"/>
      </w:pPr>
      <w:r>
        <w:t>UWM Libraries</w:t>
      </w:r>
    </w:p>
    <w:p w14:paraId="72A88A81" w14:textId="36BD79A8" w:rsidR="00D81A81" w:rsidRDefault="00D81A81" w:rsidP="00D81A81">
      <w:pPr>
        <w:spacing w:after="0"/>
      </w:pPr>
      <w:r>
        <w:t xml:space="preserve">c/o </w:t>
      </w:r>
      <w:r w:rsidR="0FBE7500">
        <w:t>Borrowing Services</w:t>
      </w:r>
      <w:r>
        <w:t xml:space="preserve"> Desk</w:t>
      </w:r>
    </w:p>
    <w:p w14:paraId="0BFCEDBB" w14:textId="77777777" w:rsidR="00D81A81" w:rsidRDefault="00D81A81" w:rsidP="00D81A81">
      <w:pPr>
        <w:spacing w:after="0"/>
      </w:pPr>
      <w:r>
        <w:t>P.O. Box 604</w:t>
      </w:r>
    </w:p>
    <w:p w14:paraId="126DE9AC" w14:textId="77777777" w:rsidR="00D81A81" w:rsidRDefault="00D81A81" w:rsidP="00D81A81">
      <w:pPr>
        <w:spacing w:after="0"/>
      </w:pPr>
      <w:r>
        <w:t>Milwaukee, WI 53201</w:t>
      </w:r>
    </w:p>
    <w:p w14:paraId="5DAB6C7B" w14:textId="77777777" w:rsidR="00D81A81" w:rsidRDefault="00D81A81" w:rsidP="00D81A81">
      <w:pPr>
        <w:spacing w:after="0"/>
      </w:pPr>
    </w:p>
    <w:p w14:paraId="041871BF" w14:textId="77777777" w:rsidR="00D81A81" w:rsidRPr="006C11D0" w:rsidRDefault="00D81A81" w:rsidP="00D81A81">
      <w:pPr>
        <w:spacing w:after="0"/>
      </w:pPr>
      <w:r w:rsidRPr="006C11D0">
        <w:t xml:space="preserve">Make checks out for $50 payable to “UWM Libraries” with “Community Borrowing” noted in the memo field. </w:t>
      </w:r>
    </w:p>
    <w:tbl>
      <w:tblPr>
        <w:tblStyle w:val="TableGrid"/>
        <w:tblpPr w:leftFromText="180" w:rightFromText="180" w:vertAnchor="page" w:horzAnchor="margin" w:tblpY="694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Form for community borrowing account"/>
      </w:tblPr>
      <w:tblGrid>
        <w:gridCol w:w="1801"/>
        <w:gridCol w:w="3484"/>
        <w:gridCol w:w="4075"/>
      </w:tblGrid>
      <w:tr w:rsidR="001F32EA" w:rsidRPr="00846B76" w14:paraId="3705519F" w14:textId="77777777" w:rsidTr="001F32EA">
        <w:sdt>
          <w:sdtPr>
            <w:id w:val="1621259925"/>
            <w:placeholder>
              <w:docPart w:val="5A01E8F6979545D4ABFD7031680925E3"/>
            </w:placeholder>
            <w:temporary/>
            <w:showingPlcHdr/>
            <w15:appearance w15:val="hidden"/>
          </w:sdtPr>
          <w:sdtContent>
            <w:tc>
              <w:tcPr>
                <w:tcW w:w="962" w:type="pct"/>
                <w:vAlign w:val="bottom"/>
              </w:tcPr>
              <w:p w14:paraId="5AC66C5F" w14:textId="77777777" w:rsidR="001F32EA" w:rsidRPr="00846B76" w:rsidRDefault="001F32EA" w:rsidP="008429A7">
                <w:r w:rsidRPr="00346DE2">
                  <w:t>First Name</w:t>
                </w:r>
              </w:p>
            </w:tc>
          </w:sdtContent>
        </w:sdt>
        <w:tc>
          <w:tcPr>
            <w:tcW w:w="4038" w:type="pct"/>
            <w:gridSpan w:val="2"/>
            <w:tcBorders>
              <w:bottom w:val="single" w:sz="4" w:space="0" w:color="auto"/>
            </w:tcBorders>
            <w:vAlign w:val="bottom"/>
          </w:tcPr>
          <w:p w14:paraId="6A05A809" w14:textId="77777777" w:rsidR="001F32EA" w:rsidRPr="00846B76" w:rsidRDefault="001F32EA" w:rsidP="008429A7">
            <w:pPr>
              <w:spacing w:before="240"/>
            </w:pPr>
          </w:p>
        </w:tc>
      </w:tr>
      <w:tr w:rsidR="001F32EA" w:rsidRPr="00846B76" w14:paraId="21CC5A3A" w14:textId="77777777" w:rsidTr="001F32EA">
        <w:sdt>
          <w:sdtPr>
            <w:id w:val="-1470592894"/>
            <w:placeholder>
              <w:docPart w:val="DB4FCCDC34BD4DCBA0D7341668417B3D"/>
            </w:placeholder>
            <w:temporary/>
            <w:showingPlcHdr/>
            <w15:appearance w15:val="hidden"/>
          </w:sdtPr>
          <w:sdtContent>
            <w:tc>
              <w:tcPr>
                <w:tcW w:w="962" w:type="pct"/>
                <w:vAlign w:val="bottom"/>
              </w:tcPr>
              <w:p w14:paraId="5E78EA90" w14:textId="77777777" w:rsidR="001F32EA" w:rsidRPr="00846B76" w:rsidRDefault="001F32EA" w:rsidP="008429A7">
                <w:r w:rsidRPr="00346DE2">
                  <w:t>Last Name</w:t>
                </w:r>
              </w:p>
            </w:tc>
          </w:sdtContent>
        </w:sdt>
        <w:tc>
          <w:tcPr>
            <w:tcW w:w="4038" w:type="pct"/>
            <w:gridSpan w:val="2"/>
            <w:tcBorders>
              <w:bottom w:val="single" w:sz="4" w:space="0" w:color="auto"/>
            </w:tcBorders>
            <w:vAlign w:val="bottom"/>
          </w:tcPr>
          <w:p w14:paraId="41C8F396" w14:textId="77777777" w:rsidR="001F32EA" w:rsidRPr="00846B76" w:rsidRDefault="001F32EA" w:rsidP="008429A7">
            <w:pPr>
              <w:spacing w:before="240"/>
            </w:pPr>
          </w:p>
        </w:tc>
      </w:tr>
      <w:tr w:rsidR="001F32EA" w:rsidRPr="00846B76" w14:paraId="47D2A083" w14:textId="77777777" w:rsidTr="001F32EA">
        <w:sdt>
          <w:sdtPr>
            <w:id w:val="572943512"/>
            <w:placeholder>
              <w:docPart w:val="F29B131E7FAA4AD28B66997A20C39B58"/>
            </w:placeholder>
            <w:temporary/>
            <w:showingPlcHdr/>
            <w15:appearance w15:val="hidden"/>
          </w:sdtPr>
          <w:sdtContent>
            <w:tc>
              <w:tcPr>
                <w:tcW w:w="962" w:type="pct"/>
                <w:vAlign w:val="bottom"/>
              </w:tcPr>
              <w:p w14:paraId="071CC085" w14:textId="77777777" w:rsidR="001F32EA" w:rsidRDefault="001F32EA" w:rsidP="008429A7">
                <w:r w:rsidRPr="00346DE2">
                  <w:t>Address</w:t>
                </w:r>
              </w:p>
            </w:tc>
          </w:sdtContent>
        </w:sdt>
        <w:tc>
          <w:tcPr>
            <w:tcW w:w="4038" w:type="pct"/>
            <w:gridSpan w:val="2"/>
            <w:tcBorders>
              <w:bottom w:val="single" w:sz="4" w:space="0" w:color="auto"/>
            </w:tcBorders>
            <w:vAlign w:val="bottom"/>
          </w:tcPr>
          <w:p w14:paraId="0D0B940D" w14:textId="77777777" w:rsidR="001F32EA" w:rsidRPr="00846B76" w:rsidRDefault="001F32EA" w:rsidP="008429A7">
            <w:pPr>
              <w:spacing w:before="240"/>
            </w:pPr>
          </w:p>
        </w:tc>
      </w:tr>
      <w:tr w:rsidR="001F32EA" w:rsidRPr="00846B76" w14:paraId="47662C80" w14:textId="77777777" w:rsidTr="001F32EA">
        <w:sdt>
          <w:sdtPr>
            <w:id w:val="-521243642"/>
            <w:placeholder>
              <w:docPart w:val="8DED1BCF49C94A7A8A04E6EF638ED45C"/>
            </w:placeholder>
            <w:temporary/>
            <w:showingPlcHdr/>
            <w15:appearance w15:val="hidden"/>
          </w:sdtPr>
          <w:sdtContent>
            <w:tc>
              <w:tcPr>
                <w:tcW w:w="962" w:type="pct"/>
                <w:vAlign w:val="bottom"/>
              </w:tcPr>
              <w:p w14:paraId="7B862B89" w14:textId="77777777" w:rsidR="001F32EA" w:rsidRPr="00846B76" w:rsidRDefault="001F32EA" w:rsidP="008429A7">
                <w:r w:rsidRPr="00346DE2">
                  <w:t>City/State/Zip</w:t>
                </w:r>
              </w:p>
            </w:tc>
          </w:sdtContent>
        </w:sdt>
        <w:tc>
          <w:tcPr>
            <w:tcW w:w="4038" w:type="pct"/>
            <w:gridSpan w:val="2"/>
            <w:tcBorders>
              <w:bottom w:val="single" w:sz="4" w:space="0" w:color="auto"/>
            </w:tcBorders>
            <w:vAlign w:val="bottom"/>
          </w:tcPr>
          <w:p w14:paraId="60061E4C" w14:textId="77777777" w:rsidR="001F32EA" w:rsidRPr="00846B76" w:rsidRDefault="001F32EA" w:rsidP="008429A7">
            <w:pPr>
              <w:spacing w:before="240"/>
            </w:pPr>
          </w:p>
        </w:tc>
      </w:tr>
      <w:tr w:rsidR="001F32EA" w:rsidRPr="00846B76" w14:paraId="26C6F8FD" w14:textId="77777777" w:rsidTr="001F32EA">
        <w:tc>
          <w:tcPr>
            <w:tcW w:w="962" w:type="pct"/>
            <w:vAlign w:val="bottom"/>
          </w:tcPr>
          <w:p w14:paraId="69047E7B" w14:textId="77777777" w:rsidR="001F32EA" w:rsidRPr="00846B76" w:rsidRDefault="001F32EA" w:rsidP="008429A7">
            <w:r>
              <w:t>Phone</w:t>
            </w:r>
          </w:p>
        </w:tc>
        <w:tc>
          <w:tcPr>
            <w:tcW w:w="4038" w:type="pct"/>
            <w:gridSpan w:val="2"/>
            <w:tcBorders>
              <w:bottom w:val="single" w:sz="4" w:space="0" w:color="auto"/>
            </w:tcBorders>
            <w:vAlign w:val="bottom"/>
          </w:tcPr>
          <w:p w14:paraId="39B6B1D1" w14:textId="77777777" w:rsidR="001F32EA" w:rsidRPr="00846B76" w:rsidRDefault="001F32EA" w:rsidP="008429A7">
            <w:pPr>
              <w:spacing w:before="240"/>
            </w:pPr>
            <w:r>
              <w:t xml:space="preserve">    </w:t>
            </w:r>
          </w:p>
        </w:tc>
      </w:tr>
      <w:tr w:rsidR="001F32EA" w:rsidRPr="00846B76" w14:paraId="03CA40FF" w14:textId="77777777" w:rsidTr="001F32EA">
        <w:sdt>
          <w:sdtPr>
            <w:id w:val="-965116832"/>
            <w:placeholder>
              <w:docPart w:val="2A17A567B53941CFB010732CE06CA9C1"/>
            </w:placeholder>
            <w:temporary/>
            <w:showingPlcHdr/>
            <w15:appearance w15:val="hidden"/>
          </w:sdtPr>
          <w:sdtContent>
            <w:tc>
              <w:tcPr>
                <w:tcW w:w="962" w:type="pct"/>
                <w:vAlign w:val="bottom"/>
              </w:tcPr>
              <w:p w14:paraId="3B3096D1" w14:textId="77777777" w:rsidR="001F32EA" w:rsidRPr="00846B76" w:rsidRDefault="001F32EA" w:rsidP="008429A7">
                <w:r w:rsidRPr="00346DE2">
                  <w:t>Email</w:t>
                </w:r>
              </w:p>
            </w:tc>
          </w:sdtContent>
        </w:sdt>
        <w:tc>
          <w:tcPr>
            <w:tcW w:w="4038" w:type="pct"/>
            <w:gridSpan w:val="2"/>
            <w:tcBorders>
              <w:bottom w:val="single" w:sz="4" w:space="0" w:color="auto"/>
            </w:tcBorders>
            <w:vAlign w:val="bottom"/>
          </w:tcPr>
          <w:p w14:paraId="3656B9AB" w14:textId="77777777" w:rsidR="001F32EA" w:rsidRPr="00846B76" w:rsidRDefault="001F32EA" w:rsidP="008429A7">
            <w:pPr>
              <w:spacing w:before="240"/>
            </w:pPr>
          </w:p>
        </w:tc>
      </w:tr>
      <w:tr w:rsidR="00D81A81" w:rsidRPr="00846B76" w14:paraId="45FB0818" w14:textId="77777777" w:rsidTr="008429A7">
        <w:trPr>
          <w:trHeight w:val="54"/>
        </w:trPr>
        <w:tc>
          <w:tcPr>
            <w:tcW w:w="2823" w:type="pct"/>
            <w:gridSpan w:val="2"/>
            <w:vAlign w:val="bottom"/>
          </w:tcPr>
          <w:p w14:paraId="049F31CB" w14:textId="77777777" w:rsidR="00D81A81" w:rsidRPr="00846B76" w:rsidRDefault="00D81A81" w:rsidP="008429A7">
            <w:pPr>
              <w:rPr>
                <w:rFonts w:asciiTheme="majorHAnsi" w:hAnsiTheme="majorHAnsi"/>
                <w:b/>
                <w:sz w:val="8"/>
              </w:rPr>
            </w:pPr>
          </w:p>
        </w:tc>
        <w:tc>
          <w:tcPr>
            <w:tcW w:w="2177" w:type="pct"/>
          </w:tcPr>
          <w:p w14:paraId="53128261" w14:textId="77777777" w:rsidR="00D81A81" w:rsidRPr="00846B76" w:rsidRDefault="00D81A81" w:rsidP="008429A7">
            <w:pPr>
              <w:rPr>
                <w:rFonts w:asciiTheme="majorHAnsi" w:hAnsiTheme="majorHAnsi"/>
                <w:b/>
                <w:sz w:val="8"/>
              </w:rPr>
            </w:pPr>
          </w:p>
        </w:tc>
      </w:tr>
      <w:tr w:rsidR="00D81A81" w:rsidRPr="00846B76" w14:paraId="62486C05" w14:textId="77777777" w:rsidTr="008429A7">
        <w:tc>
          <w:tcPr>
            <w:tcW w:w="2823" w:type="pct"/>
            <w:gridSpan w:val="2"/>
            <w:vAlign w:val="bottom"/>
          </w:tcPr>
          <w:p w14:paraId="4101652C" w14:textId="77777777" w:rsidR="00D81A81" w:rsidRDefault="00D81A81" w:rsidP="008429A7">
            <w:pPr>
              <w:spacing w:before="240"/>
            </w:pPr>
          </w:p>
        </w:tc>
        <w:tc>
          <w:tcPr>
            <w:tcW w:w="2177" w:type="pct"/>
          </w:tcPr>
          <w:p w14:paraId="4B99056E" w14:textId="77777777" w:rsidR="00D81A81" w:rsidRDefault="00D81A81" w:rsidP="008429A7">
            <w:pPr>
              <w:spacing w:before="240"/>
            </w:pPr>
          </w:p>
        </w:tc>
      </w:tr>
      <w:tr w:rsidR="001F32EA" w:rsidRPr="00846B76" w14:paraId="04655451" w14:textId="77777777" w:rsidTr="001F32EA">
        <w:tc>
          <w:tcPr>
            <w:tcW w:w="2823" w:type="pct"/>
            <w:gridSpan w:val="2"/>
          </w:tcPr>
          <w:p w14:paraId="5D1A41BD" w14:textId="58D937EC" w:rsidR="001F32EA" w:rsidRDefault="001F32EA" w:rsidP="001F32EA">
            <w:pPr>
              <w:ind w:left="432"/>
            </w:pPr>
            <w:r w:rsidRPr="00CF7AEA">
              <w:rPr>
                <w:rFonts w:ascii="Wingdings 2" w:eastAsia="Wingdings 2" w:hAnsi="Wingdings 2" w:cs="Wingdings 2"/>
                <w:sz w:val="36"/>
              </w:rPr>
              <w:t>£</w:t>
            </w:r>
            <w:r>
              <w:rPr>
                <w:rFonts w:ascii="Wingdings 2" w:eastAsia="Wingdings 2" w:hAnsi="Wingdings 2" w:cs="Wingdings 2"/>
                <w:sz w:val="36"/>
              </w:rPr>
              <w:t xml:space="preserve"> </w:t>
            </w:r>
            <w:r>
              <w:t>First Time Account</w:t>
            </w:r>
          </w:p>
        </w:tc>
        <w:tc>
          <w:tcPr>
            <w:tcW w:w="2177" w:type="pct"/>
          </w:tcPr>
          <w:p w14:paraId="5D3A337D" w14:textId="77777777" w:rsidR="001F32EA" w:rsidRDefault="001F32EA" w:rsidP="008429A7">
            <w:proofErr w:type="gramStart"/>
            <w:r w:rsidRPr="00CF7AEA">
              <w:rPr>
                <w:rFonts w:ascii="Wingdings 2" w:eastAsia="Wingdings 2" w:hAnsi="Wingdings 2" w:cs="Wingdings 2"/>
                <w:sz w:val="36"/>
              </w:rPr>
              <w:t>£</w:t>
            </w:r>
            <w:r>
              <w:rPr>
                <w:sz w:val="36"/>
              </w:rPr>
              <w:t xml:space="preserve"> </w:t>
            </w:r>
            <w:r>
              <w:t xml:space="preserve"> Renewing</w:t>
            </w:r>
            <w:proofErr w:type="gramEnd"/>
            <w:r>
              <w:t xml:space="preserve"> Account</w:t>
            </w:r>
          </w:p>
        </w:tc>
      </w:tr>
    </w:tbl>
    <w:p w14:paraId="110FFD37" w14:textId="77777777" w:rsidR="00D81A81" w:rsidRDefault="00D81A81" w:rsidP="00D81A81">
      <w:pPr>
        <w:spacing w:after="0"/>
      </w:pPr>
    </w:p>
    <w:p w14:paraId="6B699379" w14:textId="77777777" w:rsidR="00D81A81" w:rsidRDefault="00D81A81" w:rsidP="00E677FE">
      <w:pPr>
        <w:spacing w:after="0"/>
      </w:pPr>
    </w:p>
    <w:sectPr w:rsidR="00D81A81" w:rsidSect="002462F3">
      <w:headerReference w:type="default" r:id="rId10"/>
      <w:footerReference w:type="default" r:id="rId11"/>
      <w:pgSz w:w="12240" w:h="15840"/>
      <w:pgMar w:top="1440" w:right="1440" w:bottom="1008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F7303" w14:textId="77777777" w:rsidR="002254CC" w:rsidRDefault="002254CC" w:rsidP="00650259">
      <w:pPr>
        <w:spacing w:after="0" w:line="240" w:lineRule="auto"/>
      </w:pPr>
      <w:r>
        <w:separator/>
      </w:r>
    </w:p>
  </w:endnote>
  <w:endnote w:type="continuationSeparator" w:id="0">
    <w:p w14:paraId="72934007" w14:textId="77777777" w:rsidR="002254CC" w:rsidRDefault="002254CC" w:rsidP="00650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A0D604F-11BC-45AB-89D0-749DC9C4F271}"/>
    <w:embedBold r:id="rId2" w:fontKey="{D63D8A44-6AA7-46DA-A69A-5345B879F2D2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2C894296-976A-471F-B07D-F1911C6F6364}"/>
    <w:embedBold r:id="rId4" w:fontKey="{FD900210-ACBB-44A3-8410-CC75677124ED}"/>
    <w:embedItalic r:id="rId5" w:fontKey="{08BC60E2-733A-4715-B2DA-9E554C7B0E43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DD45D488-4651-4863-8E39-0A0532FF1077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61675146-FE7B-4A71-98CC-237598A1BC2D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0B79E1F9-84A5-46F5-B6E7-3F363F4BB35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E6F91" w14:textId="77777777" w:rsidR="00F379E7" w:rsidRDefault="00F379E7" w:rsidP="00F379E7">
    <w:pPr>
      <w:pStyle w:val="Footer"/>
      <w:jc w:val="center"/>
    </w:pPr>
  </w:p>
  <w:p w14:paraId="729B6638" w14:textId="199D99B6" w:rsidR="00F379E7" w:rsidRDefault="00B87952" w:rsidP="00F379E7">
    <w:pPr>
      <w:pStyle w:val="Footer"/>
      <w:jc w:val="center"/>
    </w:pPr>
    <w:r>
      <w:t>UW</w:t>
    </w:r>
    <w:r w:rsidR="00B04CEA">
      <w:t>-</w:t>
    </w:r>
    <w:r>
      <w:t>M</w:t>
    </w:r>
    <w:r w:rsidR="00B04CEA">
      <w:t>ilwaukee</w:t>
    </w:r>
    <w:r>
      <w:t xml:space="preserve"> Libraries | </w:t>
    </w:r>
    <w:r w:rsidR="00F379E7" w:rsidRPr="001F32EA">
      <w:t>uwm.edu/libraries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32BD1" w14:textId="77777777" w:rsidR="002254CC" w:rsidRDefault="002254CC" w:rsidP="00650259">
      <w:pPr>
        <w:spacing w:after="0" w:line="240" w:lineRule="auto"/>
      </w:pPr>
      <w:r>
        <w:separator/>
      </w:r>
    </w:p>
  </w:footnote>
  <w:footnote w:type="continuationSeparator" w:id="0">
    <w:p w14:paraId="23C9FEC2" w14:textId="77777777" w:rsidR="002254CC" w:rsidRDefault="002254CC" w:rsidP="00650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shd w:val="clear" w:color="auto" w:fill="731F1C" w:themeFill="accent5"/>
      <w:tblLook w:val="04A0" w:firstRow="1" w:lastRow="0" w:firstColumn="1" w:lastColumn="0" w:noHBand="0" w:noVBand="1"/>
    </w:tblPr>
    <w:tblGrid>
      <w:gridCol w:w="2496"/>
      <w:gridCol w:w="6864"/>
    </w:tblGrid>
    <w:tr w:rsidR="00731F26" w:rsidRPr="00731F26" w14:paraId="3E0AC707" w14:textId="77777777" w:rsidTr="00AD3BC0">
      <w:trPr>
        <w:trHeight w:val="990"/>
      </w:trPr>
      <w:tc>
        <w:tcPr>
          <w:tcW w:w="1350" w:type="dxa"/>
          <w:shd w:val="clear" w:color="auto" w:fill="000000" w:themeFill="text1"/>
          <w:vAlign w:val="center"/>
        </w:tcPr>
        <w:p w14:paraId="61CDCEAD" w14:textId="77777777" w:rsidR="002254CC" w:rsidRPr="00731F26" w:rsidRDefault="00AD3BC0" w:rsidP="00731F26">
          <w:pPr>
            <w:tabs>
              <w:tab w:val="center" w:pos="4680"/>
              <w:tab w:val="right" w:pos="9360"/>
            </w:tabs>
            <w:spacing w:after="0"/>
            <w:rPr>
              <w:rFonts w:ascii="Corbel" w:eastAsia="Calibri" w:hAnsi="Corbel" w:cs="Times New Roman"/>
              <w:b/>
              <w:noProof/>
              <w:color w:val="FFFFFF"/>
              <w:sz w:val="44"/>
              <w:szCs w:val="24"/>
            </w:rPr>
          </w:pPr>
          <w:r w:rsidRPr="00731F26">
            <w:rPr>
              <w:rFonts w:ascii="Corbel" w:eastAsia="Calibri" w:hAnsi="Corbel" w:cs="Times New Roman"/>
              <w:b/>
              <w:noProof/>
              <w:color w:val="FFFFFF"/>
              <w:sz w:val="44"/>
              <w:szCs w:val="24"/>
            </w:rPr>
            <w:drawing>
              <wp:inline distT="0" distB="0" distL="0" distR="0" wp14:anchorId="0B3E696E" wp14:editId="005242E7">
                <wp:extent cx="1370526" cy="571500"/>
                <wp:effectExtent l="38100" t="38100" r="39370" b="38100"/>
                <wp:docPr id="1" name="Graphic 1" descr="University of Wisconsin-Milwaukee / UWM Libraries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phic 1" descr="University of Wisconsin-Milwaukee / UWM Libraries logo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7580" cy="574441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shd w:val="clear" w:color="auto" w:fill="000000" w:themeFill="text1"/>
          <w:vAlign w:val="center"/>
        </w:tcPr>
        <w:p w14:paraId="25071861" w14:textId="77777777" w:rsidR="006C11D0" w:rsidRPr="006C11D0" w:rsidRDefault="00AD3BC0" w:rsidP="006C11D0">
          <w:pPr>
            <w:spacing w:after="0"/>
            <w:rPr>
              <w:rFonts w:ascii="Corbel" w:eastAsia="Calibri" w:hAnsi="Corbel" w:cs="Times New Roman"/>
              <w:b/>
              <w:color w:val="FFFFFF"/>
              <w:sz w:val="44"/>
            </w:rPr>
          </w:pPr>
          <w:r>
            <w:rPr>
              <w:rFonts w:ascii="Corbel" w:eastAsia="Calibri" w:hAnsi="Corbel" w:cs="Times New Roman"/>
              <w:b/>
              <w:color w:val="FFFFFF"/>
              <w:sz w:val="44"/>
            </w:rPr>
            <w:t xml:space="preserve">Community Borrowing </w:t>
          </w:r>
          <w:r w:rsidR="006C11D0">
            <w:rPr>
              <w:rFonts w:ascii="Corbel" w:eastAsia="Calibri" w:hAnsi="Corbel" w:cs="Times New Roman"/>
              <w:b/>
              <w:color w:val="FFFFFF"/>
              <w:sz w:val="44"/>
            </w:rPr>
            <w:t>Account</w:t>
          </w:r>
        </w:p>
      </w:tc>
    </w:tr>
  </w:tbl>
  <w:p w14:paraId="6BB9E253" w14:textId="77777777" w:rsidR="00650259" w:rsidRDefault="00650259" w:rsidP="00731F26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967514225">
    <w:abstractNumId w:val="11"/>
  </w:num>
  <w:num w:numId="2" w16cid:durableId="1254513953">
    <w:abstractNumId w:val="7"/>
  </w:num>
  <w:num w:numId="3" w16cid:durableId="2065567471">
    <w:abstractNumId w:val="15"/>
  </w:num>
  <w:num w:numId="4" w16cid:durableId="912541483">
    <w:abstractNumId w:val="12"/>
  </w:num>
  <w:num w:numId="5" w16cid:durableId="604650362">
    <w:abstractNumId w:val="13"/>
  </w:num>
  <w:num w:numId="6" w16cid:durableId="1238594646">
    <w:abstractNumId w:val="19"/>
  </w:num>
  <w:num w:numId="7" w16cid:durableId="333070546">
    <w:abstractNumId w:val="6"/>
  </w:num>
  <w:num w:numId="8" w16cid:durableId="1356346382">
    <w:abstractNumId w:val="10"/>
  </w:num>
  <w:num w:numId="9" w16cid:durableId="251857949">
    <w:abstractNumId w:val="17"/>
  </w:num>
  <w:num w:numId="10" w16cid:durableId="211968926">
    <w:abstractNumId w:val="1"/>
  </w:num>
  <w:num w:numId="11" w16cid:durableId="500857598">
    <w:abstractNumId w:val="5"/>
  </w:num>
  <w:num w:numId="12" w16cid:durableId="242031223">
    <w:abstractNumId w:val="0"/>
  </w:num>
  <w:num w:numId="13" w16cid:durableId="1325158658">
    <w:abstractNumId w:val="2"/>
  </w:num>
  <w:num w:numId="14" w16cid:durableId="1571579185">
    <w:abstractNumId w:val="9"/>
  </w:num>
  <w:num w:numId="15" w16cid:durableId="2143308299">
    <w:abstractNumId w:val="8"/>
  </w:num>
  <w:num w:numId="16" w16cid:durableId="1022781898">
    <w:abstractNumId w:val="16"/>
  </w:num>
  <w:num w:numId="17" w16cid:durableId="1178085208">
    <w:abstractNumId w:val="3"/>
  </w:num>
  <w:num w:numId="18" w16cid:durableId="1465347055">
    <w:abstractNumId w:val="21"/>
  </w:num>
  <w:num w:numId="19" w16cid:durableId="1368217826">
    <w:abstractNumId w:val="18"/>
  </w:num>
  <w:num w:numId="20" w16cid:durableId="1410692638">
    <w:abstractNumId w:val="14"/>
  </w:num>
  <w:num w:numId="21" w16cid:durableId="651375547">
    <w:abstractNumId w:val="20"/>
  </w:num>
  <w:num w:numId="22" w16cid:durableId="158620251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BC0"/>
    <w:rsid w:val="00052382"/>
    <w:rsid w:val="0006568A"/>
    <w:rsid w:val="00076F0F"/>
    <w:rsid w:val="00084253"/>
    <w:rsid w:val="000D1F49"/>
    <w:rsid w:val="001727CA"/>
    <w:rsid w:val="001C4A3D"/>
    <w:rsid w:val="001F32EA"/>
    <w:rsid w:val="002254CC"/>
    <w:rsid w:val="002462F3"/>
    <w:rsid w:val="002C56E6"/>
    <w:rsid w:val="00346DE2"/>
    <w:rsid w:val="00361E11"/>
    <w:rsid w:val="003B4744"/>
    <w:rsid w:val="003F0847"/>
    <w:rsid w:val="0040090B"/>
    <w:rsid w:val="0046302A"/>
    <w:rsid w:val="00487D2D"/>
    <w:rsid w:val="004D5D62"/>
    <w:rsid w:val="005112D0"/>
    <w:rsid w:val="00577E06"/>
    <w:rsid w:val="005A3BF7"/>
    <w:rsid w:val="005F2035"/>
    <w:rsid w:val="005F7990"/>
    <w:rsid w:val="0063739C"/>
    <w:rsid w:val="00650259"/>
    <w:rsid w:val="006C11D0"/>
    <w:rsid w:val="006E629B"/>
    <w:rsid w:val="00731F26"/>
    <w:rsid w:val="00760D65"/>
    <w:rsid w:val="00770F25"/>
    <w:rsid w:val="007A35A8"/>
    <w:rsid w:val="007B0A85"/>
    <w:rsid w:val="007C6A52"/>
    <w:rsid w:val="00812CA3"/>
    <w:rsid w:val="0082043E"/>
    <w:rsid w:val="008429A7"/>
    <w:rsid w:val="008E203A"/>
    <w:rsid w:val="0091229C"/>
    <w:rsid w:val="00940E73"/>
    <w:rsid w:val="0098597D"/>
    <w:rsid w:val="009F619A"/>
    <w:rsid w:val="009F6DDE"/>
    <w:rsid w:val="00A07415"/>
    <w:rsid w:val="00A370A8"/>
    <w:rsid w:val="00A65D5E"/>
    <w:rsid w:val="00AD3BC0"/>
    <w:rsid w:val="00B04CEA"/>
    <w:rsid w:val="00B25CE8"/>
    <w:rsid w:val="00B67B96"/>
    <w:rsid w:val="00B87952"/>
    <w:rsid w:val="00BB4CF3"/>
    <w:rsid w:val="00BD4753"/>
    <w:rsid w:val="00BD5CB1"/>
    <w:rsid w:val="00BE62EE"/>
    <w:rsid w:val="00C003BA"/>
    <w:rsid w:val="00C46878"/>
    <w:rsid w:val="00CB4A51"/>
    <w:rsid w:val="00CD4532"/>
    <w:rsid w:val="00CD47B0"/>
    <w:rsid w:val="00CE6104"/>
    <w:rsid w:val="00CE7918"/>
    <w:rsid w:val="00D16163"/>
    <w:rsid w:val="00D27C15"/>
    <w:rsid w:val="00D626F2"/>
    <w:rsid w:val="00D81A81"/>
    <w:rsid w:val="00DB3FAD"/>
    <w:rsid w:val="00DE793F"/>
    <w:rsid w:val="00E61C09"/>
    <w:rsid w:val="00E677FE"/>
    <w:rsid w:val="00E96C54"/>
    <w:rsid w:val="00EB3B58"/>
    <w:rsid w:val="00EB563B"/>
    <w:rsid w:val="00EC7359"/>
    <w:rsid w:val="00EE3054"/>
    <w:rsid w:val="00F00606"/>
    <w:rsid w:val="00F01256"/>
    <w:rsid w:val="00F379E7"/>
    <w:rsid w:val="00F62A1B"/>
    <w:rsid w:val="00FC7475"/>
    <w:rsid w:val="00FE78A0"/>
    <w:rsid w:val="0FBE7500"/>
    <w:rsid w:val="6C43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188A15"/>
  <w15:chartTrackingRefBased/>
  <w15:docId w15:val="{62535ECD-DEBF-4DD3-A74A-820D0AD62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nhideWhenUsed="1"/>
    <w:lsdException w:name="List Bullet 3" w:semiHidden="1"/>
    <w:lsdException w:name="List Bullet 4" w:semiHidden="1"/>
    <w:lsdException w:name="List Bullet 5" w:semiHidden="1"/>
    <w:lsdException w:name="List Number 2" w:semiHidden="1" w:unhideWhenUsed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462F3"/>
  </w:style>
  <w:style w:type="paragraph" w:styleId="Heading1">
    <w:name w:val="heading 1"/>
    <w:basedOn w:val="Normal"/>
    <w:link w:val="Heading1Char"/>
    <w:uiPriority w:val="1"/>
    <w:semiHidden/>
    <w:qFormat/>
    <w:rsid w:val="00CD4532"/>
    <w:pPr>
      <w:tabs>
        <w:tab w:val="left" w:pos="2520"/>
        <w:tab w:val="left" w:pos="3360"/>
      </w:tabs>
      <w:spacing w:before="111" w:after="560"/>
      <w:outlineLvl w:val="0"/>
    </w:pPr>
    <w:rPr>
      <w:b/>
      <w:color w:val="4BACC6"/>
      <w:sz w:val="52"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semiHidden/>
    <w:rsid w:val="00BB4CF3"/>
    <w:rPr>
      <w:b/>
      <w:color w:val="4BACC6"/>
      <w:sz w:val="52"/>
    </w:rPr>
  </w:style>
  <w:style w:type="character" w:customStyle="1" w:styleId="Hashtag1">
    <w:name w:val="Hashtag1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BB4CF3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rsid w:val="000D1F49"/>
    <w:pPr>
      <w:spacing w:before="12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BB4CF3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4CF3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F62A1B"/>
    <w:pPr>
      <w:spacing w:after="0"/>
    </w:pPr>
    <w:rPr>
      <w:rFonts w:asciiTheme="majorHAnsi" w:eastAsia="Calibri" w:hAnsiTheme="majorHAnsi" w:cs="Times New Roman"/>
      <w:b/>
      <w:color w:val="FFFFFF"/>
      <w:sz w:val="44"/>
    </w:rPr>
  </w:style>
  <w:style w:type="character" w:customStyle="1" w:styleId="HeaderChar">
    <w:name w:val="Header Char"/>
    <w:basedOn w:val="DefaultParagraphFont"/>
    <w:link w:val="Header"/>
    <w:uiPriority w:val="99"/>
    <w:rsid w:val="00F62A1B"/>
    <w:rPr>
      <w:rFonts w:asciiTheme="majorHAnsi" w:eastAsia="Calibri" w:hAnsiTheme="majorHAnsi" w:cs="Times New Roman"/>
      <w:b/>
      <w:color w:val="FFFFFF"/>
      <w:sz w:val="44"/>
    </w:rPr>
  </w:style>
  <w:style w:type="paragraph" w:styleId="Footer">
    <w:name w:val="footer"/>
    <w:basedOn w:val="Normal"/>
    <w:link w:val="FooterChar"/>
    <w:uiPriority w:val="99"/>
    <w:rsid w:val="002462F3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462F3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1"/>
    <w:qFormat/>
    <w:rsid w:val="00731F26"/>
    <w:pPr>
      <w:widowControl w:val="0"/>
      <w:autoSpaceDE w:val="0"/>
      <w:autoSpaceDN w:val="0"/>
      <w:spacing w:after="0" w:line="240" w:lineRule="auto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BB4C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BB4CF3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BB4CF3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4CF3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4CF3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4CF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4CF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B4CF3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65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46DE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A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A8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F32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jastrab\AppData\Roaming\Microsoft\Templates\Volunteer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01E8F6979545D4ABFD703168092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F1106-539F-4889-A925-EB5B61678A46}"/>
      </w:docPartPr>
      <w:docPartBody>
        <w:p w:rsidR="00504868" w:rsidRDefault="00F65785" w:rsidP="00F65785">
          <w:pPr>
            <w:pStyle w:val="5A01E8F6979545D4ABFD7031680925E3"/>
          </w:pPr>
          <w:r w:rsidRPr="00346DE2">
            <w:t>First Name</w:t>
          </w:r>
        </w:p>
      </w:docPartBody>
    </w:docPart>
    <w:docPart>
      <w:docPartPr>
        <w:name w:val="DB4FCCDC34BD4DCBA0D7341668417B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4B340-6B1B-4209-B382-25CE2EC3517C}"/>
      </w:docPartPr>
      <w:docPartBody>
        <w:p w:rsidR="00504868" w:rsidRDefault="00F65785" w:rsidP="00F65785">
          <w:pPr>
            <w:pStyle w:val="DB4FCCDC34BD4DCBA0D7341668417B3D"/>
          </w:pPr>
          <w:r w:rsidRPr="00346DE2">
            <w:t>Last Name</w:t>
          </w:r>
        </w:p>
      </w:docPartBody>
    </w:docPart>
    <w:docPart>
      <w:docPartPr>
        <w:name w:val="F29B131E7FAA4AD28B66997A20C39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941D67-00F0-44D3-9030-4072ED72AB3C}"/>
      </w:docPartPr>
      <w:docPartBody>
        <w:p w:rsidR="00504868" w:rsidRDefault="00F65785" w:rsidP="00F65785">
          <w:pPr>
            <w:pStyle w:val="F29B131E7FAA4AD28B66997A20C39B58"/>
          </w:pPr>
          <w:r w:rsidRPr="00346DE2">
            <w:t>Address</w:t>
          </w:r>
        </w:p>
      </w:docPartBody>
    </w:docPart>
    <w:docPart>
      <w:docPartPr>
        <w:name w:val="8DED1BCF49C94A7A8A04E6EF638ED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BA60C-5D88-4AFB-A6CD-7BF8C5D29790}"/>
      </w:docPartPr>
      <w:docPartBody>
        <w:p w:rsidR="00504868" w:rsidRDefault="00F65785" w:rsidP="00F65785">
          <w:pPr>
            <w:pStyle w:val="8DED1BCF49C94A7A8A04E6EF638ED45C"/>
          </w:pPr>
          <w:r w:rsidRPr="00346DE2">
            <w:t>City/State/Zip</w:t>
          </w:r>
        </w:p>
      </w:docPartBody>
    </w:docPart>
    <w:docPart>
      <w:docPartPr>
        <w:name w:val="2A17A567B53941CFB010732CE06CA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F950C-6F04-4BC3-BF28-A7E6D198B78B}"/>
      </w:docPartPr>
      <w:docPartBody>
        <w:p w:rsidR="00504868" w:rsidRDefault="00F65785" w:rsidP="00F65785">
          <w:pPr>
            <w:pStyle w:val="2A17A567B53941CFB010732CE06CA9C1"/>
          </w:pPr>
          <w:r w:rsidRPr="00346DE2">
            <w:t>Email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CA3"/>
    <w:rsid w:val="001A2AE7"/>
    <w:rsid w:val="00504868"/>
    <w:rsid w:val="00603DA2"/>
    <w:rsid w:val="00812CA3"/>
    <w:rsid w:val="00D626F2"/>
    <w:rsid w:val="00F6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F53723CF04A4634B7E5685C3698BD35">
    <w:name w:val="1F53723CF04A4634B7E5685C3698BD35"/>
    <w:rsid w:val="00F657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01E8F6979545D4ABFD7031680925E3">
    <w:name w:val="5A01E8F6979545D4ABFD7031680925E3"/>
    <w:rsid w:val="00F657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4FCCDC34BD4DCBA0D7341668417B3D">
    <w:name w:val="DB4FCCDC34BD4DCBA0D7341668417B3D"/>
    <w:rsid w:val="00F657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9B131E7FAA4AD28B66997A20C39B58">
    <w:name w:val="F29B131E7FAA4AD28B66997A20C39B58"/>
    <w:rsid w:val="00F657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ED1BCF49C94A7A8A04E6EF638ED45C">
    <w:name w:val="8DED1BCF49C94A7A8A04E6EF638ED45C"/>
    <w:rsid w:val="00F657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17A567B53941CFB010732CE06CA9C1">
    <w:name w:val="2A17A567B53941CFB010732CE06CA9C1"/>
    <w:rsid w:val="00F6578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0EC8A266B246A5BF031429B37D0F6C">
    <w:name w:val="FE0EC8A266B246A5BF031429B37D0F6C"/>
    <w:rsid w:val="00812CA3"/>
  </w:style>
  <w:style w:type="paragraph" w:customStyle="1" w:styleId="004B73CC681942C0A6480FD29B527018">
    <w:name w:val="004B73CC681942C0A6480FD29B527018"/>
    <w:rsid w:val="00812CA3"/>
  </w:style>
  <w:style w:type="paragraph" w:customStyle="1" w:styleId="627B7EAEE87244018936C977A2C794E5">
    <w:name w:val="627B7EAEE87244018936C977A2C794E5"/>
    <w:rsid w:val="00812CA3"/>
  </w:style>
  <w:style w:type="paragraph" w:customStyle="1" w:styleId="2B81CD9B80CB4EA8A71CA42ADCEF4410">
    <w:name w:val="2B81CD9B80CB4EA8A71CA42ADCEF4410"/>
    <w:rsid w:val="00812CA3"/>
  </w:style>
  <w:style w:type="paragraph" w:customStyle="1" w:styleId="DD54BB85BE994F2DB1871811B75710DD">
    <w:name w:val="DD54BB85BE994F2DB1871811B75710DD"/>
    <w:rsid w:val="00812C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4D644D5D972649B63A0E4B60F700AD" ma:contentTypeVersion="6" ma:contentTypeDescription="Create a new document." ma:contentTypeScope="" ma:versionID="fc009890f97fd3ea43afee80a97ee138">
  <xsd:schema xmlns:xsd="http://www.w3.org/2001/XMLSchema" xmlns:xs="http://www.w3.org/2001/XMLSchema" xmlns:p="http://schemas.microsoft.com/office/2006/metadata/properties" xmlns:ns2="b35570dc-1da8-42ac-8638-a10c6c536560" xmlns:ns3="f3ce6688-7798-4c66-8576-a63c5058f829" targetNamespace="http://schemas.microsoft.com/office/2006/metadata/properties" ma:root="true" ma:fieldsID="8c18977e95ce772d80ebf3f1dec60840" ns2:_="" ns3:_="">
    <xsd:import namespace="b35570dc-1da8-42ac-8638-a10c6c536560"/>
    <xsd:import namespace="f3ce6688-7798-4c66-8576-a63c5058f8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570dc-1da8-42ac-8638-a10c6c5365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e6688-7798-4c66-8576-a63c5058f8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963F5A-FEF0-47F3-B2C8-C64B528A80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696112-003A-4F8B-9262-C2D93AA7B6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5570dc-1da8-42ac-8638-a10c6c536560"/>
    <ds:schemaRef ds:uri="f3ce6688-7798-4c66-8576-a63c5058f8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D77387-5629-4C94-ADFE-7FDDA746E9B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Volunteer form.dotx</Template>
  <TotalTime>8</TotalTime>
  <Pages>1</Pages>
  <Words>64</Words>
  <Characters>366</Characters>
  <Application>Microsoft Office Word</Application>
  <DocSecurity>4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A Kucera</dc:creator>
  <cp:keywords/>
  <dc:description/>
  <cp:lastModifiedBy>Beth A Kucera</cp:lastModifiedBy>
  <cp:revision>2</cp:revision>
  <dcterms:created xsi:type="dcterms:W3CDTF">2026-09-03T15:29:00Z</dcterms:created>
  <dcterms:modified xsi:type="dcterms:W3CDTF">2026-09-03T15:29:00Z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0x010100F04D644D5D972649B63A0E4B60F700AD</vt:lpwstr>
  </property>
</Properties>
</file>