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C0E88" w14:textId="77777777" w:rsidR="00DB6150" w:rsidRDefault="00DB6150" w:rsidP="003D08C0"/>
    <w:p w14:paraId="2751BB46" w14:textId="77777777" w:rsidR="003D08C0" w:rsidRDefault="003D08C0" w:rsidP="003D08C0"/>
    <w:p w14:paraId="3280EEB3" w14:textId="77777777" w:rsidR="003D08C0" w:rsidRPr="00FA4C9D" w:rsidRDefault="003D08C0" w:rsidP="003D08C0">
      <w:pPr>
        <w:pStyle w:val="Heading1"/>
        <w:jc w:val="center"/>
        <w:rPr>
          <w:bCs w:val="0"/>
        </w:rPr>
      </w:pPr>
      <w:r w:rsidRPr="00FA4C9D">
        <w:rPr>
          <w:bCs w:val="0"/>
        </w:rPr>
        <w:t xml:space="preserve">2027 </w:t>
      </w:r>
      <w:proofErr w:type="spellStart"/>
      <w:r w:rsidRPr="00FA4C9D">
        <w:rPr>
          <w:bCs w:val="0"/>
        </w:rPr>
        <w:t>UWinteriM</w:t>
      </w:r>
      <w:proofErr w:type="spellEnd"/>
      <w:r w:rsidRPr="00FA4C9D">
        <w:rPr>
          <w:bCs w:val="0"/>
        </w:rPr>
        <w:t xml:space="preserve"> Application</w:t>
      </w:r>
    </w:p>
    <w:p w14:paraId="24BC567B" w14:textId="77777777" w:rsidR="003D08C0" w:rsidRDefault="003D08C0" w:rsidP="003D08C0">
      <w:pPr>
        <w:pStyle w:val="Heading1"/>
      </w:pPr>
    </w:p>
    <w:p w14:paraId="69BAC26B" w14:textId="6DE4E2B3" w:rsidR="003D08C0" w:rsidRPr="003D08C0" w:rsidRDefault="003D08C0" w:rsidP="003D08C0">
      <w:pPr>
        <w:ind w:right="-213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3A39AC7" wp14:editId="4E81F8C3">
                <wp:simplePos x="0" y="0"/>
                <wp:positionH relativeFrom="column">
                  <wp:posOffset>483869</wp:posOffset>
                </wp:positionH>
                <wp:positionV relativeFrom="paragraph">
                  <wp:posOffset>125730</wp:posOffset>
                </wp:positionV>
                <wp:extent cx="3248025" cy="0"/>
                <wp:effectExtent l="0" t="0" r="0" b="0"/>
                <wp:wrapNone/>
                <wp:docPr id="1231777622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4802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EB2532" id="Straight Connector 5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.1pt,9.9pt" to="293.85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" strokecolor="black [3200]" strokeweight="1.5pt">
                <v:stroke joinstyle="miter"/>
              </v:line>
            </w:pict>
          </mc:Fallback>
        </mc:AlternateContent>
      </w:r>
      <w:r w:rsidRPr="003D08C0">
        <w:t>Name</w:t>
      </w:r>
      <w:r w:rsidR="00200DD1">
        <w:t>:</w:t>
      </w:r>
      <w:r w:rsidRPr="003D08C0">
        <w:t xml:space="preserve"> </w:t>
      </w:r>
    </w:p>
    <w:p w14:paraId="5491FC36" w14:textId="00D9E883" w:rsidR="003D08C0" w:rsidRPr="003D08C0" w:rsidRDefault="003D08C0" w:rsidP="003D08C0">
      <w:pPr>
        <w:ind w:right="-213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5FE8109" wp14:editId="417691A8">
                <wp:simplePos x="0" y="0"/>
                <wp:positionH relativeFrom="column">
                  <wp:posOffset>769620</wp:posOffset>
                </wp:positionH>
                <wp:positionV relativeFrom="paragraph">
                  <wp:posOffset>113665</wp:posOffset>
                </wp:positionV>
                <wp:extent cx="2952750" cy="9525"/>
                <wp:effectExtent l="0" t="0" r="19050" b="28575"/>
                <wp:wrapNone/>
                <wp:docPr id="1733208044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527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2B7B29" id="Straight Connector 6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0.6pt,8.95pt" to="293.1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" strokecolor="black [3200]" strokeweight="1.5pt">
                <v:stroke joinstyle="miter"/>
              </v:line>
            </w:pict>
          </mc:Fallback>
        </mc:AlternateContent>
      </w:r>
      <w:r w:rsidRPr="003D08C0">
        <w:t>Student ID</w:t>
      </w:r>
      <w:r w:rsidR="00200DD1">
        <w:t>:</w:t>
      </w:r>
      <w:r>
        <w:t xml:space="preserve"> </w:t>
      </w:r>
    </w:p>
    <w:p w14:paraId="2604C355" w14:textId="5D756ACF" w:rsidR="003D08C0" w:rsidRPr="003D08C0" w:rsidRDefault="003D08C0" w:rsidP="003D08C0">
      <w:pPr>
        <w:ind w:hanging="360"/>
      </w:pPr>
      <w:r w:rsidRPr="003D08C0">
        <w:t xml:space="preserve">    </w:t>
      </w:r>
      <w:r w:rsidR="00200DD1">
        <w:br/>
      </w:r>
      <w:r w:rsidRPr="003D08C0">
        <w:t>Check all that apply:</w:t>
      </w:r>
    </w:p>
    <w:p w14:paraId="7D85EF01" w14:textId="6C682133" w:rsidR="003D08C0" w:rsidRPr="003D08C0" w:rsidRDefault="003D08C0" w:rsidP="003D08C0">
      <w:pPr>
        <w:pStyle w:val="BodyText"/>
        <w:tabs>
          <w:tab w:val="num" w:pos="360"/>
        </w:tabs>
        <w:ind w:left="-36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CE94EA" wp14:editId="6B783288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133350" cy="142875"/>
                <wp:effectExtent l="0" t="0" r="19050" b="28575"/>
                <wp:wrapNone/>
                <wp:docPr id="106975506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677AE1" id="Rectangle 2" o:spid="_x0000_s1026" style="position:absolute;margin-left:0;margin-top:1.1pt;width:10.5pt;height:11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" fillcolor="white [3201]" strokecolor="black [3200]" strokeweight="1.5pt">
                <w10:wrap anchorx="margin"/>
              </v:rect>
            </w:pict>
          </mc:Fallback>
        </mc:AlternateContent>
      </w:r>
      <w:r>
        <w:tab/>
      </w:r>
      <w:r w:rsidRPr="003D08C0">
        <w:t>I would like to be considered for any remaining Federal Direct Loan eligibility.</w:t>
      </w:r>
    </w:p>
    <w:p w14:paraId="23513F9D" w14:textId="08A0B323" w:rsidR="003D08C0" w:rsidRPr="003D08C0" w:rsidRDefault="003D08C0" w:rsidP="003D08C0">
      <w:pPr>
        <w:pStyle w:val="BodyText"/>
        <w:tabs>
          <w:tab w:val="num" w:pos="360"/>
        </w:tabs>
        <w:ind w:left="36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04F440" wp14:editId="111AE703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33350" cy="142875"/>
                <wp:effectExtent l="0" t="0" r="19050" b="28575"/>
                <wp:wrapNone/>
                <wp:docPr id="37062314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7DE782" id="Rectangle 2" o:spid="_x0000_s1026" style="position:absolute;margin-left:0;margin-top:0;width:10.5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" fillcolor="window" strokecolor="windowText" strokeweight="1.5pt">
                <w10:wrap anchorx="margin"/>
              </v:rect>
            </w:pict>
          </mc:Fallback>
        </mc:AlternateContent>
      </w:r>
      <w:r w:rsidRPr="003D08C0">
        <w:t xml:space="preserve">I have/will be applying for other loan funding. (Parent PLUS, Grad PLUS, or Private Alternative Loan.)  </w:t>
      </w:r>
    </w:p>
    <w:p w14:paraId="1307302A" w14:textId="2C78D7FE" w:rsidR="003D08C0" w:rsidRPr="003D08C0" w:rsidRDefault="003D08C0" w:rsidP="003D08C0">
      <w:pPr>
        <w:pStyle w:val="BodyText"/>
        <w:tabs>
          <w:tab w:val="left" w:pos="360"/>
          <w:tab w:val="num" w:pos="810"/>
          <w:tab w:val="left" w:pos="1350"/>
        </w:tabs>
        <w:ind w:left="36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303039D" wp14:editId="15AE7DCC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3350" cy="142875"/>
                <wp:effectExtent l="0" t="0" r="19050" b="28575"/>
                <wp:wrapNone/>
                <wp:docPr id="74047845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CBCD80" id="Rectangle 2" o:spid="_x0000_s1026" style="position:absolute;margin-left:0;margin-top:-.05pt;width:10.5pt;height:11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" fillcolor="window" strokecolor="windowText" strokeweight="1.5pt">
                <w10:wrap anchorx="margin"/>
              </v:rect>
            </w:pict>
          </mc:Fallback>
        </mc:AlternateContent>
      </w:r>
      <w:r w:rsidRPr="003D08C0">
        <w:t xml:space="preserve">I will be studying abroad for </w:t>
      </w:r>
      <w:proofErr w:type="spellStart"/>
      <w:r w:rsidRPr="003D08C0">
        <w:t>UWinteriM</w:t>
      </w:r>
      <w:proofErr w:type="spellEnd"/>
      <w:r w:rsidRPr="003D08C0">
        <w:t xml:space="preserve">. </w:t>
      </w:r>
      <w:r w:rsidRPr="003D08C0">
        <w:rPr>
          <w:u w:val="single"/>
        </w:rPr>
        <w:t>Note:</w:t>
      </w:r>
      <w:r w:rsidRPr="003D08C0">
        <w:t xml:space="preserve"> If you would like funds to be applied to your study abroad program fees, complete a Student Financial Aid Authorization form. It will allow the Office of Student Accounts to apply your financial aid funds toward your study abroad program fees.</w:t>
      </w:r>
    </w:p>
    <w:p w14:paraId="15CF7C86" w14:textId="33451030" w:rsidR="003D08C0" w:rsidRDefault="003D08C0" w:rsidP="003D08C0">
      <w:pPr>
        <w:pStyle w:val="BodyText"/>
        <w:tabs>
          <w:tab w:val="left" w:pos="360"/>
          <w:tab w:val="num" w:pos="810"/>
          <w:tab w:val="left" w:pos="1350"/>
        </w:tabs>
        <w:ind w:left="36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B8AD1AF" wp14:editId="179B1505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3350" cy="142875"/>
                <wp:effectExtent l="0" t="0" r="19050" b="28575"/>
                <wp:wrapNone/>
                <wp:docPr id="204117450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73BECA" id="Rectangle 2" o:spid="_x0000_s1026" style="position:absolute;margin-left:0;margin-top:-.05pt;width:10.5pt;height:11.2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" fillcolor="window" strokecolor="windowText" strokeweight="1.5pt">
                <w10:wrap anchorx="margin"/>
              </v:rect>
            </w:pict>
          </mc:Fallback>
        </mc:AlternateContent>
      </w:r>
      <w:r w:rsidRPr="003D08C0">
        <w:t xml:space="preserve">I will be graduating after completing my </w:t>
      </w:r>
      <w:proofErr w:type="spellStart"/>
      <w:r w:rsidRPr="003D08C0">
        <w:t>UWinteriM</w:t>
      </w:r>
      <w:proofErr w:type="spellEnd"/>
      <w:r w:rsidRPr="003D08C0">
        <w:t xml:space="preserve"> courses(s).</w:t>
      </w:r>
    </w:p>
    <w:p w14:paraId="141AA695" w14:textId="77777777" w:rsidR="00200DD1" w:rsidRPr="003D08C0" w:rsidRDefault="00200DD1" w:rsidP="003D08C0">
      <w:pPr>
        <w:pStyle w:val="BodyText"/>
        <w:tabs>
          <w:tab w:val="left" w:pos="360"/>
          <w:tab w:val="num" w:pos="810"/>
          <w:tab w:val="left" w:pos="1350"/>
        </w:tabs>
        <w:ind w:left="360"/>
        <w:jc w:val="both"/>
      </w:pPr>
    </w:p>
    <w:p w14:paraId="743964C7" w14:textId="0F9E92BD" w:rsidR="003D08C0" w:rsidRPr="003D08C0" w:rsidRDefault="003D08C0" w:rsidP="003D08C0">
      <w:pPr>
        <w:pStyle w:val="Noparagraphstyle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14:ligatures w14:val="standardContextua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B066517" wp14:editId="2E550B48">
                <wp:simplePos x="0" y="0"/>
                <wp:positionH relativeFrom="column">
                  <wp:posOffset>1216660</wp:posOffset>
                </wp:positionH>
                <wp:positionV relativeFrom="paragraph">
                  <wp:posOffset>143510</wp:posOffset>
                </wp:positionV>
                <wp:extent cx="2505075" cy="9525"/>
                <wp:effectExtent l="0" t="0" r="28575" b="28575"/>
                <wp:wrapNone/>
                <wp:docPr id="1692655384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050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735734" id="Straight Connector 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8pt,11.3pt" to="293.05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" strokecolor="black [3200]" strokeweight="1.5pt">
                <v:stroke joinstyle="miter"/>
              </v:line>
            </w:pict>
          </mc:Fallback>
        </mc:AlternateContent>
      </w:r>
      <w:r w:rsidR="00200DD1">
        <w:rPr>
          <w:rFonts w:asciiTheme="minorHAnsi" w:hAnsiTheme="minorHAnsi"/>
          <w:sz w:val="22"/>
          <w:szCs w:val="22"/>
        </w:rPr>
        <w:t xml:space="preserve">Student </w:t>
      </w:r>
      <w:r w:rsidRPr="003D08C0">
        <w:rPr>
          <w:rFonts w:asciiTheme="minorHAnsi" w:hAnsiTheme="minorHAnsi"/>
          <w:sz w:val="22"/>
          <w:szCs w:val="22"/>
        </w:rPr>
        <w:t>Signature</w:t>
      </w:r>
      <w:r w:rsidR="00200DD1">
        <w:rPr>
          <w:rFonts w:asciiTheme="minorHAnsi" w:hAnsiTheme="minorHAnsi"/>
          <w:sz w:val="22"/>
          <w:szCs w:val="22"/>
        </w:rPr>
        <w:t>:</w:t>
      </w:r>
      <w:r w:rsidRPr="003D08C0">
        <w:rPr>
          <w:rFonts w:asciiTheme="minorHAnsi" w:hAnsiTheme="minorHAnsi"/>
          <w:sz w:val="22"/>
          <w:szCs w:val="22"/>
        </w:rPr>
        <w:t xml:space="preserve"> </w:t>
      </w:r>
    </w:p>
    <w:p w14:paraId="67D78EEB" w14:textId="77777777" w:rsidR="003D08C0" w:rsidRDefault="003D08C0" w:rsidP="003D08C0">
      <w:pPr>
        <w:pStyle w:val="Noparagraphstyle"/>
        <w:rPr>
          <w:rFonts w:asciiTheme="minorHAnsi" w:hAnsiTheme="minorHAnsi"/>
          <w:sz w:val="22"/>
          <w:szCs w:val="22"/>
        </w:rPr>
      </w:pPr>
    </w:p>
    <w:p w14:paraId="58DC21B3" w14:textId="51701E5F" w:rsidR="003D08C0" w:rsidRPr="003D08C0" w:rsidRDefault="003D08C0" w:rsidP="003D08C0">
      <w:pPr>
        <w:pStyle w:val="Noparagraphstyle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D21FA17" wp14:editId="29FA958C">
                <wp:simplePos x="0" y="0"/>
                <wp:positionH relativeFrom="column">
                  <wp:posOffset>398145</wp:posOffset>
                </wp:positionH>
                <wp:positionV relativeFrom="paragraph">
                  <wp:posOffset>148590</wp:posOffset>
                </wp:positionV>
                <wp:extent cx="2752725" cy="0"/>
                <wp:effectExtent l="0" t="0" r="0" b="0"/>
                <wp:wrapNone/>
                <wp:docPr id="83071612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5272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B1E56B" id="Straight Connector 4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.35pt,11.7pt" to="248.1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" strokecolor="black [3200]" strokeweight="1.5pt">
                <v:stroke joinstyle="miter"/>
              </v:line>
            </w:pict>
          </mc:Fallback>
        </mc:AlternateContent>
      </w:r>
      <w:r w:rsidRPr="003D08C0">
        <w:rPr>
          <w:rFonts w:asciiTheme="minorHAnsi" w:hAnsiTheme="minorHAnsi"/>
          <w:sz w:val="22"/>
          <w:szCs w:val="22"/>
        </w:rPr>
        <w:t>Date</w:t>
      </w:r>
      <w:r w:rsidR="00200DD1">
        <w:rPr>
          <w:rFonts w:asciiTheme="minorHAnsi" w:hAnsiTheme="minorHAnsi"/>
          <w:sz w:val="22"/>
          <w:szCs w:val="22"/>
        </w:rPr>
        <w:t>:</w:t>
      </w:r>
      <w:r>
        <w:rPr>
          <w:rFonts w:asciiTheme="minorHAnsi" w:hAnsiTheme="minorHAnsi"/>
          <w:sz w:val="22"/>
          <w:szCs w:val="22"/>
        </w:rPr>
        <w:t xml:space="preserve"> </w:t>
      </w:r>
    </w:p>
    <w:p w14:paraId="1005B02A" w14:textId="77777777" w:rsidR="003D08C0" w:rsidRPr="003D08C0" w:rsidRDefault="003D08C0" w:rsidP="003D08C0">
      <w:pPr>
        <w:framePr w:w="8908" w:h="60" w:hRule="exact" w:hSpace="240" w:vSpace="240" w:wrap="auto" w:vAnchor="text" w:hAnchor="page" w:x="1018" w:y="20066"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pct10" w:color="000000" w:fill="FFFFFF"/>
      </w:pPr>
    </w:p>
    <w:p w14:paraId="4543F075" w14:textId="77777777" w:rsidR="003D08C0" w:rsidRPr="003D08C0" w:rsidRDefault="003D08C0" w:rsidP="003D08C0"/>
    <w:p w14:paraId="5A6C90FE" w14:textId="1D537FD3" w:rsidR="003D08C0" w:rsidRPr="003D08C0" w:rsidRDefault="003D08C0" w:rsidP="003D08C0">
      <w:r w:rsidRPr="003D08C0">
        <w:t xml:space="preserve">Return this application (and the Student Financial Aid Authorization Form if you are studying abroad) to the Student Financial Service Center. </w:t>
      </w:r>
    </w:p>
    <w:p w14:paraId="66EB0BBE" w14:textId="77777777" w:rsidR="003D08C0" w:rsidRDefault="003D08C0" w:rsidP="003D08C0">
      <w:pPr>
        <w:ind w:right="-2130"/>
        <w:rPr>
          <w:sz w:val="28"/>
          <w:szCs w:val="28"/>
        </w:rPr>
      </w:pPr>
    </w:p>
    <w:p w14:paraId="529B4F0B" w14:textId="77777777" w:rsidR="003D08C0" w:rsidRPr="003D08C0" w:rsidRDefault="003D08C0" w:rsidP="003D08C0"/>
    <w:sectPr w:rsidR="003D08C0" w:rsidRPr="003D08C0" w:rsidSect="003651EB">
      <w:footerReference w:type="even" r:id="rId8"/>
      <w:footerReference w:type="default" r:id="rId9"/>
      <w:headerReference w:type="first" r:id="rId10"/>
      <w:pgSz w:w="12240" w:h="15840" w:code="1"/>
      <w:pgMar w:top="1440" w:right="1008" w:bottom="1440" w:left="1008" w:header="648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24B90" w14:textId="77777777" w:rsidR="00ED1C83" w:rsidRPr="00F622E2" w:rsidRDefault="00ED1C83" w:rsidP="00D140A9">
      <w:r w:rsidRPr="00F622E2">
        <w:separator/>
      </w:r>
    </w:p>
  </w:endnote>
  <w:endnote w:type="continuationSeparator" w:id="0">
    <w:p w14:paraId="1CBA61F1" w14:textId="77777777" w:rsidR="00ED1C83" w:rsidRPr="00F622E2" w:rsidRDefault="00ED1C83" w:rsidP="00D140A9">
      <w:r w:rsidRPr="00F622E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o Sans">
    <w:altName w:val="Calibri"/>
    <w:panose1 w:val="00000000000000000000"/>
    <w:charset w:val="4D"/>
    <w:family w:val="swiss"/>
    <w:notTrueType/>
    <w:pitch w:val="variable"/>
    <w:sig w:usb0="00000007" w:usb1="00000001" w:usb2="00000000" w:usb3="00000000" w:csb0="00000093" w:csb1="00000000"/>
  </w:font>
  <w:font w:name="Helvetica (TT)">
    <w:altName w:val="Times New Roman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69198457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CB2A062" w14:textId="77777777" w:rsidR="00E8034B" w:rsidRPr="00F622E2" w:rsidRDefault="00E8034B" w:rsidP="00D140A9">
        <w:pPr>
          <w:pStyle w:val="Footer"/>
          <w:rPr>
            <w:rStyle w:val="PageNumber"/>
          </w:rPr>
        </w:pPr>
        <w:r w:rsidRPr="00F622E2">
          <w:rPr>
            <w:rStyle w:val="PageNumber"/>
          </w:rPr>
          <w:fldChar w:fldCharType="begin"/>
        </w:r>
        <w:r w:rsidRPr="00F622E2">
          <w:rPr>
            <w:rStyle w:val="PageNumber"/>
          </w:rPr>
          <w:instrText xml:space="preserve"> PAGE </w:instrText>
        </w:r>
        <w:r w:rsidRPr="00F622E2">
          <w:rPr>
            <w:rStyle w:val="PageNumber"/>
          </w:rPr>
          <w:fldChar w:fldCharType="separate"/>
        </w:r>
        <w:r w:rsidRPr="00F622E2">
          <w:rPr>
            <w:rStyle w:val="PageNumber"/>
          </w:rPr>
          <w:t>1</w:t>
        </w:r>
        <w:r w:rsidRPr="00F622E2">
          <w:rPr>
            <w:rStyle w:val="PageNumber"/>
          </w:rPr>
          <w:fldChar w:fldCharType="end"/>
        </w:r>
      </w:p>
    </w:sdtContent>
  </w:sdt>
  <w:p w14:paraId="6BBFCF94" w14:textId="77777777" w:rsidR="00E8034B" w:rsidRPr="00F622E2" w:rsidRDefault="00E8034B" w:rsidP="00D140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8758502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1B88E05" w14:textId="77777777" w:rsidR="00E8034B" w:rsidRPr="00F622E2" w:rsidRDefault="00E8034B" w:rsidP="00D140A9">
        <w:pPr>
          <w:pStyle w:val="Footer"/>
          <w:rPr>
            <w:rStyle w:val="PageNumber"/>
          </w:rPr>
        </w:pPr>
        <w:r w:rsidRPr="00F622E2">
          <w:rPr>
            <w:rStyle w:val="PageNumber"/>
          </w:rPr>
          <w:fldChar w:fldCharType="begin"/>
        </w:r>
        <w:r w:rsidRPr="00F622E2">
          <w:rPr>
            <w:rStyle w:val="PageNumber"/>
          </w:rPr>
          <w:instrText xml:space="preserve"> PAGE </w:instrText>
        </w:r>
        <w:r w:rsidRPr="00F622E2">
          <w:rPr>
            <w:rStyle w:val="PageNumber"/>
          </w:rPr>
          <w:fldChar w:fldCharType="separate"/>
        </w:r>
        <w:r w:rsidRPr="00F622E2">
          <w:rPr>
            <w:rStyle w:val="PageNumber"/>
          </w:rPr>
          <w:t>1</w:t>
        </w:r>
        <w:r w:rsidRPr="00F622E2">
          <w:rPr>
            <w:rStyle w:val="PageNumber"/>
          </w:rPr>
          <w:fldChar w:fldCharType="end"/>
        </w:r>
      </w:p>
    </w:sdtContent>
  </w:sdt>
  <w:p w14:paraId="302D29E3" w14:textId="77777777" w:rsidR="00E8034B" w:rsidRPr="00F622E2" w:rsidRDefault="00E8034B" w:rsidP="00D140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4A785" w14:textId="77777777" w:rsidR="00ED1C83" w:rsidRPr="00F622E2" w:rsidRDefault="00ED1C83" w:rsidP="00D140A9">
      <w:r w:rsidRPr="00F622E2">
        <w:separator/>
      </w:r>
    </w:p>
  </w:footnote>
  <w:footnote w:type="continuationSeparator" w:id="0">
    <w:p w14:paraId="72010A28" w14:textId="77777777" w:rsidR="00ED1C83" w:rsidRPr="00F622E2" w:rsidRDefault="00ED1C83" w:rsidP="00D140A9">
      <w:r w:rsidRPr="00F622E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14A97" w14:textId="5C5876B3" w:rsidR="003421E9" w:rsidRPr="00A309D0" w:rsidRDefault="007D3D59" w:rsidP="00DD38B6">
    <w:pPr>
      <w:pStyle w:val="DepartmentUnitName"/>
    </w:pPr>
    <w:r w:rsidRPr="008240BC">
      <w:rPr>
        <w:noProof/>
      </w:rPr>
      <w:drawing>
        <wp:anchor distT="0" distB="0" distL="114300" distR="114300" simplePos="0" relativeHeight="251658240" behindDoc="1" locked="1" layoutInCell="1" allowOverlap="1" wp14:anchorId="7970C78D" wp14:editId="42B5013D">
          <wp:simplePos x="0" y="0"/>
          <wp:positionH relativeFrom="page">
            <wp:posOffset>640080</wp:posOffset>
          </wp:positionH>
          <wp:positionV relativeFrom="page">
            <wp:posOffset>411480</wp:posOffset>
          </wp:positionV>
          <wp:extent cx="1865376" cy="795528"/>
          <wp:effectExtent l="0" t="0" r="0" b="0"/>
          <wp:wrapNone/>
          <wp:docPr id="527580003" name="Picture 1" descr="University of Wisconsin-Milwauke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6223186" name="Picture 1" descr="University of Wisconsin-Milwaukee logo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232" t="12690"/>
                  <a:stretch>
                    <a:fillRect/>
                  </a:stretch>
                </pic:blipFill>
                <pic:spPr bwMode="auto">
                  <a:xfrm>
                    <a:off x="0" y="0"/>
                    <a:ext cx="1865376" cy="79552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240BC">
      <w:t>Student Financial Services</w:t>
    </w:r>
  </w:p>
  <w:p w14:paraId="64D01A2B" w14:textId="77777777" w:rsidR="008240BC" w:rsidRDefault="008240BC" w:rsidP="00DD38B6">
    <w:pPr>
      <w:pStyle w:val="SenderAddress"/>
    </w:pPr>
    <w:r>
      <w:t>Mellencamp Hall, Room 162</w:t>
    </w:r>
  </w:p>
  <w:p w14:paraId="2579B68C" w14:textId="39253E34" w:rsidR="003421E9" w:rsidRPr="00D70F6E" w:rsidRDefault="003421E9" w:rsidP="00DD38B6">
    <w:pPr>
      <w:pStyle w:val="SenderAddress"/>
    </w:pPr>
    <w:r w:rsidRPr="00D70F6E">
      <w:t>University of Wisconsin-Milwaukee</w:t>
    </w:r>
  </w:p>
  <w:p w14:paraId="0C731EBD" w14:textId="792A60A5" w:rsidR="003421E9" w:rsidRPr="00F622E2" w:rsidRDefault="003421E9" w:rsidP="00DD38B6">
    <w:pPr>
      <w:pStyle w:val="SenderAddress"/>
    </w:pPr>
    <w:r w:rsidRPr="00F622E2">
      <w:t>PO Box 413</w:t>
    </w:r>
  </w:p>
  <w:p w14:paraId="376EF7FA" w14:textId="28082F1D" w:rsidR="003421E9" w:rsidRPr="00F622E2" w:rsidRDefault="003421E9" w:rsidP="00DD38B6">
    <w:pPr>
      <w:pStyle w:val="SenderAddress"/>
    </w:pPr>
    <w:r w:rsidRPr="00F622E2">
      <w:t>Milwaukee, WI 53201</w:t>
    </w:r>
  </w:p>
  <w:p w14:paraId="372BF7F4" w14:textId="7EAAD22F" w:rsidR="003421E9" w:rsidRPr="00F622E2" w:rsidRDefault="008240BC" w:rsidP="00DD38B6">
    <w:pPr>
      <w:pStyle w:val="SenderAddress"/>
    </w:pPr>
    <w:r>
      <w:t>finances</w:t>
    </w:r>
    <w:r w:rsidR="003421E9" w:rsidRPr="00F622E2">
      <w:t>@uwm.edu</w:t>
    </w:r>
  </w:p>
  <w:p w14:paraId="2CD42615" w14:textId="56B3DF9F" w:rsidR="003421E9" w:rsidRPr="00F622E2" w:rsidRDefault="003421E9" w:rsidP="00DD38B6">
    <w:pPr>
      <w:pStyle w:val="SenderAddress"/>
    </w:pPr>
    <w:r w:rsidRPr="00F622E2">
      <w:t>414-229-</w:t>
    </w:r>
    <w:r w:rsidR="008240BC">
      <w:t>4541</w:t>
    </w:r>
    <w:r w:rsidRPr="00F622E2">
      <w:t xml:space="preserve"> </w:t>
    </w:r>
    <w:r w:rsidR="00DD38B6">
      <w:t>phone</w:t>
    </w:r>
  </w:p>
  <w:p w14:paraId="497BB31B" w14:textId="138DBCCB" w:rsidR="002C4CF9" w:rsidRPr="00D70F6E" w:rsidRDefault="008240BC" w:rsidP="00DD38B6">
    <w:pPr>
      <w:pStyle w:val="SenderAddress"/>
    </w:pPr>
    <w:r w:rsidRPr="00F622E2">
      <w:t>414-229-</w:t>
    </w:r>
    <w:r>
      <w:t>5699</w:t>
    </w:r>
    <w:r w:rsidRPr="00F622E2">
      <w:t xml:space="preserve"> </w:t>
    </w:r>
    <w:r>
      <w:t>fax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D0E801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46AB88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AE4B9F4"/>
    <w:lvl w:ilvl="0">
      <w:start w:val="1"/>
      <w:numFmt w:val="lowerRoman"/>
      <w:lvlText w:val="%1."/>
      <w:lvlJc w:val="right"/>
      <w:pPr>
        <w:ind w:left="1080" w:hanging="360"/>
      </w:pPr>
    </w:lvl>
  </w:abstractNum>
  <w:abstractNum w:abstractNumId="3" w15:restartNumberingAfterBreak="0">
    <w:nsid w:val="FFFFFF7F"/>
    <w:multiLevelType w:val="singleLevel"/>
    <w:tmpl w:val="76229A80"/>
    <w:lvl w:ilvl="0">
      <w:start w:val="1"/>
      <w:numFmt w:val="lowerLetter"/>
      <w:lvlText w:val="%1."/>
      <w:lvlJc w:val="left"/>
      <w:pPr>
        <w:ind w:left="720" w:hanging="360"/>
      </w:pPr>
    </w:lvl>
  </w:abstractNum>
  <w:abstractNum w:abstractNumId="4" w15:restartNumberingAfterBreak="0">
    <w:nsid w:val="FFFFFF80"/>
    <w:multiLevelType w:val="singleLevel"/>
    <w:tmpl w:val="ACDAC7F8"/>
    <w:lvl w:ilvl="0">
      <w:start w:val="1"/>
      <w:numFmt w:val="bullet"/>
      <w:lvlText w:val="□"/>
      <w:lvlJc w:val="left"/>
      <w:pPr>
        <w:ind w:left="1800" w:hanging="360"/>
      </w:pPr>
      <w:rPr>
        <w:rFonts w:ascii="Calibri" w:hAnsi="Calibri" w:hint="default"/>
      </w:rPr>
    </w:lvl>
  </w:abstractNum>
  <w:abstractNum w:abstractNumId="5" w15:restartNumberingAfterBreak="0">
    <w:nsid w:val="FFFFFF81"/>
    <w:multiLevelType w:val="singleLevel"/>
    <w:tmpl w:val="628E7922"/>
    <w:lvl w:ilvl="0">
      <w:start w:val="1"/>
      <w:numFmt w:val="bullet"/>
      <w:lvlText w:val="□"/>
      <w:lvlJc w:val="left"/>
      <w:pPr>
        <w:ind w:left="1440" w:hanging="360"/>
      </w:pPr>
      <w:rPr>
        <w:rFonts w:ascii="Calibri" w:hAnsi="Calibri" w:hint="default"/>
      </w:rPr>
    </w:lvl>
  </w:abstractNum>
  <w:abstractNum w:abstractNumId="6" w15:restartNumberingAfterBreak="0">
    <w:nsid w:val="FFFFFF82"/>
    <w:multiLevelType w:val="singleLevel"/>
    <w:tmpl w:val="F62ED9A4"/>
    <w:lvl w:ilvl="0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31249C90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</w:abstractNum>
  <w:abstractNum w:abstractNumId="8" w15:restartNumberingAfterBreak="0">
    <w:nsid w:val="FFFFFF88"/>
    <w:multiLevelType w:val="singleLevel"/>
    <w:tmpl w:val="438CA8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226CF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16283C"/>
    <w:multiLevelType w:val="hybridMultilevel"/>
    <w:tmpl w:val="70BA2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A94A5D"/>
    <w:multiLevelType w:val="hybridMultilevel"/>
    <w:tmpl w:val="2DFC9B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66004D4"/>
    <w:multiLevelType w:val="hybridMultilevel"/>
    <w:tmpl w:val="B8DE91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8D41FF9"/>
    <w:multiLevelType w:val="hybridMultilevel"/>
    <w:tmpl w:val="743228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1130F1"/>
    <w:multiLevelType w:val="hybridMultilevel"/>
    <w:tmpl w:val="C8108BA6"/>
    <w:lvl w:ilvl="0" w:tplc="F9CE07C6">
      <w:start w:val="1"/>
      <w:numFmt w:val="bullet"/>
      <w:lvlText w:val="□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3DB3AC4"/>
    <w:multiLevelType w:val="hybridMultilevel"/>
    <w:tmpl w:val="3B98BAB8"/>
    <w:lvl w:ilvl="0" w:tplc="92FA05B8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EEEE3C">
      <w:start w:val="1"/>
      <w:numFmt w:val="bullet"/>
      <w:pStyle w:val="ListBullet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2CBD90">
      <w:start w:val="1"/>
      <w:numFmt w:val="bullet"/>
      <w:pStyle w:val="ListBullet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561890">
      <w:start w:val="1"/>
      <w:numFmt w:val="bullet"/>
      <w:pStyle w:val="ListBullet4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76A630">
      <w:start w:val="1"/>
      <w:numFmt w:val="bullet"/>
      <w:pStyle w:val="ListBullet5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117EBA"/>
    <w:multiLevelType w:val="hybridMultilevel"/>
    <w:tmpl w:val="E3803C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95232C"/>
    <w:multiLevelType w:val="hybridMultilevel"/>
    <w:tmpl w:val="D0D8A7DA"/>
    <w:lvl w:ilvl="0" w:tplc="F758B700">
      <w:numFmt w:val="bullet"/>
      <w:lvlText w:val="•"/>
      <w:lvlJc w:val="left"/>
      <w:pPr>
        <w:ind w:left="1800" w:hanging="360"/>
      </w:pPr>
      <w:rPr>
        <w:rFonts w:hint="default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4B844CE2"/>
    <w:multiLevelType w:val="hybridMultilevel"/>
    <w:tmpl w:val="AFA6E1F0"/>
    <w:lvl w:ilvl="0" w:tplc="44C0FE88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C4F358D"/>
    <w:multiLevelType w:val="hybridMultilevel"/>
    <w:tmpl w:val="29727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933226"/>
    <w:multiLevelType w:val="hybridMultilevel"/>
    <w:tmpl w:val="1CBA6EF6"/>
    <w:lvl w:ilvl="0" w:tplc="249E139A">
      <w:start w:val="1"/>
      <w:numFmt w:val="decimal"/>
      <w:pStyle w:val="ListNumber"/>
      <w:lvlText w:val="%1."/>
      <w:lvlJc w:val="left"/>
      <w:pPr>
        <w:ind w:left="720" w:hanging="360"/>
      </w:pPr>
    </w:lvl>
    <w:lvl w:ilvl="1" w:tplc="C108FAC2">
      <w:start w:val="1"/>
      <w:numFmt w:val="lowerLetter"/>
      <w:pStyle w:val="ListNumber2"/>
      <w:lvlText w:val="%2."/>
      <w:lvlJc w:val="left"/>
      <w:pPr>
        <w:ind w:left="1440" w:hanging="360"/>
      </w:pPr>
    </w:lvl>
    <w:lvl w:ilvl="2" w:tplc="9A38E4DE">
      <w:start w:val="1"/>
      <w:numFmt w:val="lowerRoman"/>
      <w:pStyle w:val="ListNumber3"/>
      <w:lvlText w:val="%3."/>
      <w:lvlJc w:val="right"/>
      <w:pPr>
        <w:ind w:left="2160" w:hanging="180"/>
      </w:pPr>
    </w:lvl>
    <w:lvl w:ilvl="3" w:tplc="2CDECDF4">
      <w:start w:val="1"/>
      <w:numFmt w:val="decimal"/>
      <w:pStyle w:val="ListNumber4"/>
      <w:lvlText w:val="%4."/>
      <w:lvlJc w:val="left"/>
      <w:pPr>
        <w:ind w:left="2880" w:hanging="360"/>
      </w:pPr>
    </w:lvl>
    <w:lvl w:ilvl="4" w:tplc="5A18B6D8">
      <w:start w:val="1"/>
      <w:numFmt w:val="lowerLetter"/>
      <w:pStyle w:val="ListNumber5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CD1174"/>
    <w:multiLevelType w:val="hybridMultilevel"/>
    <w:tmpl w:val="8FCC2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8415473">
    <w:abstractNumId w:val="19"/>
  </w:num>
  <w:num w:numId="2" w16cid:durableId="280384277">
    <w:abstractNumId w:val="10"/>
  </w:num>
  <w:num w:numId="3" w16cid:durableId="1318340067">
    <w:abstractNumId w:val="18"/>
  </w:num>
  <w:num w:numId="4" w16cid:durableId="1349137501">
    <w:abstractNumId w:val="11"/>
  </w:num>
  <w:num w:numId="5" w16cid:durableId="626158163">
    <w:abstractNumId w:val="9"/>
  </w:num>
  <w:num w:numId="6" w16cid:durableId="447089565">
    <w:abstractNumId w:val="7"/>
  </w:num>
  <w:num w:numId="7" w16cid:durableId="1076636510">
    <w:abstractNumId w:val="6"/>
  </w:num>
  <w:num w:numId="8" w16cid:durableId="350188023">
    <w:abstractNumId w:val="6"/>
    <w:lvlOverride w:ilvl="0">
      <w:startOverride w:val="1"/>
    </w:lvlOverride>
  </w:num>
  <w:num w:numId="9" w16cid:durableId="984354482">
    <w:abstractNumId w:val="5"/>
  </w:num>
  <w:num w:numId="10" w16cid:durableId="740449687">
    <w:abstractNumId w:val="4"/>
  </w:num>
  <w:num w:numId="11" w16cid:durableId="1619919882">
    <w:abstractNumId w:val="6"/>
  </w:num>
  <w:num w:numId="12" w16cid:durableId="2083746400">
    <w:abstractNumId w:val="14"/>
  </w:num>
  <w:num w:numId="13" w16cid:durableId="650869245">
    <w:abstractNumId w:val="17"/>
  </w:num>
  <w:num w:numId="14" w16cid:durableId="2077509366">
    <w:abstractNumId w:val="8"/>
  </w:num>
  <w:num w:numId="15" w16cid:durableId="1558131527">
    <w:abstractNumId w:val="18"/>
    <w:lvlOverride w:ilvl="0">
      <w:startOverride w:val="1"/>
    </w:lvlOverride>
  </w:num>
  <w:num w:numId="16" w16cid:durableId="176385818">
    <w:abstractNumId w:val="3"/>
  </w:num>
  <w:num w:numId="17" w16cid:durableId="649672313">
    <w:abstractNumId w:val="2"/>
  </w:num>
  <w:num w:numId="18" w16cid:durableId="1599828208">
    <w:abstractNumId w:val="21"/>
  </w:num>
  <w:num w:numId="19" w16cid:durableId="495070488">
    <w:abstractNumId w:val="15"/>
  </w:num>
  <w:num w:numId="20" w16cid:durableId="498229956">
    <w:abstractNumId w:val="20"/>
  </w:num>
  <w:num w:numId="21" w16cid:durableId="900603199">
    <w:abstractNumId w:val="1"/>
  </w:num>
  <w:num w:numId="22" w16cid:durableId="1284192698">
    <w:abstractNumId w:val="0"/>
  </w:num>
  <w:num w:numId="23" w16cid:durableId="1948735090">
    <w:abstractNumId w:val="12"/>
  </w:num>
  <w:num w:numId="24" w16cid:durableId="1507675164">
    <w:abstractNumId w:val="13"/>
  </w:num>
  <w:num w:numId="25" w16cid:durableId="192934685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ocumentProtection w:edit="forms" w:enforcement="0"/>
  <w:styleLockQFSet/>
  <w:defaultTabStop w:val="720"/>
  <w:defaultTableStyle w:val="UWMTableStyle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538"/>
    <w:rsid w:val="00056B7D"/>
    <w:rsid w:val="00062ED2"/>
    <w:rsid w:val="00066365"/>
    <w:rsid w:val="00081DFD"/>
    <w:rsid w:val="000963DF"/>
    <w:rsid w:val="000C74C1"/>
    <w:rsid w:val="000D3DBB"/>
    <w:rsid w:val="001127F9"/>
    <w:rsid w:val="00125774"/>
    <w:rsid w:val="001718B2"/>
    <w:rsid w:val="001834C6"/>
    <w:rsid w:val="0019736D"/>
    <w:rsid w:val="001B51BF"/>
    <w:rsid w:val="001B63CD"/>
    <w:rsid w:val="001D406C"/>
    <w:rsid w:val="001D6479"/>
    <w:rsid w:val="00200635"/>
    <w:rsid w:val="00200A95"/>
    <w:rsid w:val="00200DD1"/>
    <w:rsid w:val="002034C5"/>
    <w:rsid w:val="002515EC"/>
    <w:rsid w:val="00251BAE"/>
    <w:rsid w:val="002B4DBC"/>
    <w:rsid w:val="002C4CF9"/>
    <w:rsid w:val="002D04B2"/>
    <w:rsid w:val="002F6425"/>
    <w:rsid w:val="0030253F"/>
    <w:rsid w:val="00315FB4"/>
    <w:rsid w:val="003421E9"/>
    <w:rsid w:val="00362F47"/>
    <w:rsid w:val="003651EB"/>
    <w:rsid w:val="00367800"/>
    <w:rsid w:val="00395F41"/>
    <w:rsid w:val="003A0132"/>
    <w:rsid w:val="003D08C0"/>
    <w:rsid w:val="004262A3"/>
    <w:rsid w:val="00427C82"/>
    <w:rsid w:val="00462F63"/>
    <w:rsid w:val="00464298"/>
    <w:rsid w:val="00464A35"/>
    <w:rsid w:val="004859FF"/>
    <w:rsid w:val="00491470"/>
    <w:rsid w:val="004A0E2D"/>
    <w:rsid w:val="004A5BED"/>
    <w:rsid w:val="00501050"/>
    <w:rsid w:val="00502F8E"/>
    <w:rsid w:val="005865A3"/>
    <w:rsid w:val="005A6491"/>
    <w:rsid w:val="005C724D"/>
    <w:rsid w:val="00622EC1"/>
    <w:rsid w:val="006266A6"/>
    <w:rsid w:val="00652809"/>
    <w:rsid w:val="006545B2"/>
    <w:rsid w:val="0067437D"/>
    <w:rsid w:val="006A153D"/>
    <w:rsid w:val="006A1C8D"/>
    <w:rsid w:val="006A5123"/>
    <w:rsid w:val="006D5A92"/>
    <w:rsid w:val="006F55F2"/>
    <w:rsid w:val="00702FE2"/>
    <w:rsid w:val="00705173"/>
    <w:rsid w:val="00713306"/>
    <w:rsid w:val="007466FA"/>
    <w:rsid w:val="007539F5"/>
    <w:rsid w:val="00775CA1"/>
    <w:rsid w:val="00781A58"/>
    <w:rsid w:val="00786E05"/>
    <w:rsid w:val="007D3D59"/>
    <w:rsid w:val="007E4289"/>
    <w:rsid w:val="00805429"/>
    <w:rsid w:val="008240BC"/>
    <w:rsid w:val="0082735B"/>
    <w:rsid w:val="00831E9F"/>
    <w:rsid w:val="00837456"/>
    <w:rsid w:val="00845022"/>
    <w:rsid w:val="008565CB"/>
    <w:rsid w:val="008A4D58"/>
    <w:rsid w:val="008A64A3"/>
    <w:rsid w:val="008B424F"/>
    <w:rsid w:val="008D0705"/>
    <w:rsid w:val="008E10D8"/>
    <w:rsid w:val="008F5032"/>
    <w:rsid w:val="00912AC7"/>
    <w:rsid w:val="00956087"/>
    <w:rsid w:val="00956468"/>
    <w:rsid w:val="00962BFA"/>
    <w:rsid w:val="009973B3"/>
    <w:rsid w:val="009B1DEB"/>
    <w:rsid w:val="009B35DA"/>
    <w:rsid w:val="009B5D39"/>
    <w:rsid w:val="009B6E82"/>
    <w:rsid w:val="009D0BA2"/>
    <w:rsid w:val="009D39BE"/>
    <w:rsid w:val="009D5AE5"/>
    <w:rsid w:val="009D73FC"/>
    <w:rsid w:val="009E7ABD"/>
    <w:rsid w:val="009F1E0A"/>
    <w:rsid w:val="00A139BD"/>
    <w:rsid w:val="00A309D0"/>
    <w:rsid w:val="00A314E5"/>
    <w:rsid w:val="00A740EE"/>
    <w:rsid w:val="00A7782B"/>
    <w:rsid w:val="00AD2911"/>
    <w:rsid w:val="00AF639F"/>
    <w:rsid w:val="00AF725E"/>
    <w:rsid w:val="00B1113D"/>
    <w:rsid w:val="00B525DA"/>
    <w:rsid w:val="00B61CA6"/>
    <w:rsid w:val="00B958A6"/>
    <w:rsid w:val="00BB2B1D"/>
    <w:rsid w:val="00BB567D"/>
    <w:rsid w:val="00BC0FA4"/>
    <w:rsid w:val="00BC16F3"/>
    <w:rsid w:val="00C24D5A"/>
    <w:rsid w:val="00C32373"/>
    <w:rsid w:val="00C56F19"/>
    <w:rsid w:val="00C743DA"/>
    <w:rsid w:val="00CB1558"/>
    <w:rsid w:val="00CB6FF8"/>
    <w:rsid w:val="00CD1803"/>
    <w:rsid w:val="00D1293C"/>
    <w:rsid w:val="00D140A9"/>
    <w:rsid w:val="00D25A93"/>
    <w:rsid w:val="00D55E07"/>
    <w:rsid w:val="00D70F6E"/>
    <w:rsid w:val="00DB6150"/>
    <w:rsid w:val="00DD38B6"/>
    <w:rsid w:val="00E268A8"/>
    <w:rsid w:val="00E3033F"/>
    <w:rsid w:val="00E31538"/>
    <w:rsid w:val="00E45C81"/>
    <w:rsid w:val="00E7637F"/>
    <w:rsid w:val="00E8034B"/>
    <w:rsid w:val="00E8202E"/>
    <w:rsid w:val="00EA46ED"/>
    <w:rsid w:val="00EB2F83"/>
    <w:rsid w:val="00EB5123"/>
    <w:rsid w:val="00EC4FCD"/>
    <w:rsid w:val="00ED1C83"/>
    <w:rsid w:val="00EE5C5B"/>
    <w:rsid w:val="00EF4CBF"/>
    <w:rsid w:val="00F001F4"/>
    <w:rsid w:val="00F06DB9"/>
    <w:rsid w:val="00F34C9D"/>
    <w:rsid w:val="00F47BA5"/>
    <w:rsid w:val="00F51609"/>
    <w:rsid w:val="00F53A7A"/>
    <w:rsid w:val="00F55F9A"/>
    <w:rsid w:val="00F622E2"/>
    <w:rsid w:val="00F67408"/>
    <w:rsid w:val="00F73757"/>
    <w:rsid w:val="00F81490"/>
    <w:rsid w:val="00F81D38"/>
    <w:rsid w:val="00FC615A"/>
    <w:rsid w:val="00FF0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9CFBF1"/>
  <w15:chartTrackingRefBased/>
  <w15:docId w15:val="{722157E2-6371-4430-AFC0-C37D4C72F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4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 w:qFormat="1"/>
    <w:lsdException w:name="List Number" w:qFormat="1"/>
    <w:lsdException w:name="List 3" w:semiHidden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uiPriority="6"/>
    <w:lsdException w:name="List Number 4" w:uiPriority="6"/>
    <w:lsdException w:name="List Number 5" w:uiPriority="6"/>
    <w:lsdException w:name="Title" w:uiPriority="10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/>
    <w:lsdException w:name="Note Heading" w:semiHidden="1" w:unhideWhenUsed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38B6"/>
  </w:style>
  <w:style w:type="paragraph" w:styleId="Heading1">
    <w:name w:val="heading 1"/>
    <w:basedOn w:val="Normal"/>
    <w:next w:val="Normal"/>
    <w:link w:val="Heading1Char"/>
    <w:uiPriority w:val="5"/>
    <w:qFormat/>
    <w:rsid w:val="004A0E2D"/>
    <w:pPr>
      <w:keepNext/>
      <w:keepLines/>
      <w:spacing w:line="240" w:lineRule="auto"/>
      <w:outlineLvl w:val="0"/>
    </w:pPr>
    <w:rPr>
      <w:rFonts w:asciiTheme="majorHAnsi" w:eastAsiaTheme="majorEastAsia" w:hAnsiTheme="majorHAnsi" w:cstheme="majorBidi"/>
      <w:b/>
      <w:bCs/>
      <w:spacing w:val="-20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5"/>
    <w:qFormat/>
    <w:rsid w:val="006A153D"/>
    <w:pPr>
      <w:keepNext/>
      <w:keepLines/>
      <w:spacing w:before="240" w:after="120" w:line="240" w:lineRule="auto"/>
      <w:outlineLvl w:val="1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5"/>
    <w:qFormat/>
    <w:rsid w:val="00DB6150"/>
    <w:pPr>
      <w:keepNext/>
      <w:keepLines/>
      <w:spacing w:before="240" w:after="120" w:line="240" w:lineRule="auto"/>
      <w:outlineLvl w:val="2"/>
    </w:pPr>
    <w:rPr>
      <w:rFonts w:asciiTheme="majorHAnsi" w:eastAsiaTheme="majorEastAsia" w:hAnsiTheme="majorHAnsi" w:cstheme="majorBidi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5"/>
    <w:rsid w:val="00DB6150"/>
    <w:pPr>
      <w:keepNext/>
      <w:keepLines/>
      <w:spacing w:before="240" w:after="120" w:line="240" w:lineRule="auto"/>
      <w:outlineLvl w:val="3"/>
    </w:pPr>
    <w:rPr>
      <w:rFonts w:asciiTheme="majorHAnsi" w:eastAsiaTheme="majorEastAsia" w:hAnsiTheme="majorHAnsi" w:cstheme="majorBidi"/>
      <w:b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5"/>
    <w:rsid w:val="00DB6150"/>
    <w:pPr>
      <w:keepNext/>
      <w:keepLines/>
      <w:spacing w:before="240" w:after="120" w:line="240" w:lineRule="auto"/>
      <w:outlineLvl w:val="4"/>
    </w:pPr>
    <w:rPr>
      <w:rFonts w:asciiTheme="majorHAnsi" w:eastAsiaTheme="majorEastAsia" w:hAnsiTheme="majorHAnsi" w:cstheme="majorBidi"/>
      <w:b/>
      <w:i/>
      <w:szCs w:val="20"/>
    </w:rPr>
  </w:style>
  <w:style w:type="paragraph" w:styleId="Heading6">
    <w:name w:val="heading 6"/>
    <w:basedOn w:val="Normal"/>
    <w:next w:val="Normal"/>
    <w:link w:val="Heading6Char"/>
    <w:uiPriority w:val="5"/>
    <w:semiHidden/>
    <w:rsid w:val="00427C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5"/>
    <w:semiHidden/>
    <w:rsid w:val="00427C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5"/>
    <w:semiHidden/>
    <w:qFormat/>
    <w:rsid w:val="00427C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5"/>
    <w:semiHidden/>
    <w:qFormat/>
    <w:rsid w:val="00427C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5"/>
    <w:rsid w:val="00FC615A"/>
    <w:rPr>
      <w:rFonts w:asciiTheme="majorHAnsi" w:eastAsiaTheme="majorEastAsia" w:hAnsiTheme="majorHAnsi" w:cstheme="majorBidi"/>
      <w:b/>
      <w:bCs/>
      <w:spacing w:val="-20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5"/>
    <w:rsid w:val="00FC615A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5"/>
    <w:rsid w:val="00DB6150"/>
    <w:rPr>
      <w:rFonts w:asciiTheme="majorHAnsi" w:eastAsiaTheme="majorEastAsia" w:hAnsiTheme="majorHAnsi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5"/>
    <w:rsid w:val="00DB6150"/>
    <w:rPr>
      <w:rFonts w:asciiTheme="majorHAnsi" w:eastAsiaTheme="majorEastAsia" w:hAnsiTheme="majorHAnsi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5"/>
    <w:rsid w:val="00DB6150"/>
    <w:rPr>
      <w:rFonts w:asciiTheme="majorHAnsi" w:eastAsiaTheme="majorEastAsia" w:hAnsiTheme="majorHAnsi" w:cstheme="majorBidi"/>
      <w:b/>
      <w:i/>
      <w:szCs w:val="20"/>
    </w:rPr>
  </w:style>
  <w:style w:type="character" w:customStyle="1" w:styleId="Heading6Char">
    <w:name w:val="Heading 6 Char"/>
    <w:basedOn w:val="DefaultParagraphFont"/>
    <w:link w:val="Heading6"/>
    <w:uiPriority w:val="5"/>
    <w:semiHidden/>
    <w:rsid w:val="00315F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5"/>
    <w:semiHidden/>
    <w:rsid w:val="00315F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5"/>
    <w:semiHidden/>
    <w:rsid w:val="00FF07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5"/>
    <w:semiHidden/>
    <w:rsid w:val="00FF07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427C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CB15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427C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CB15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00427C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7C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5022"/>
    <w:pPr>
      <w:spacing w:before="240"/>
      <w:ind w:left="720"/>
    </w:pPr>
  </w:style>
  <w:style w:type="character" w:styleId="IntenseEmphasis">
    <w:name w:val="Intense Emphasis"/>
    <w:basedOn w:val="DefaultParagraphFont"/>
    <w:uiPriority w:val="21"/>
    <w:semiHidden/>
    <w:qFormat/>
    <w:rsid w:val="00427C82"/>
    <w:rPr>
      <w:i/>
      <w:iCs/>
      <w:color w:val="BF8D00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427C82"/>
    <w:pPr>
      <w:pBdr>
        <w:top w:val="single" w:sz="4" w:space="10" w:color="BF8D00" w:themeColor="accent1" w:themeShade="BF"/>
        <w:bottom w:val="single" w:sz="4" w:space="10" w:color="BF8D00" w:themeColor="accent1" w:themeShade="BF"/>
      </w:pBdr>
      <w:spacing w:before="360" w:after="360"/>
      <w:ind w:left="864" w:right="864"/>
      <w:jc w:val="center"/>
    </w:pPr>
    <w:rPr>
      <w:i/>
      <w:iCs/>
      <w:color w:val="BF8D00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CB1558"/>
    <w:rPr>
      <w:i/>
      <w:iCs/>
      <w:color w:val="BF8D00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427C82"/>
    <w:rPr>
      <w:b/>
      <w:bCs/>
      <w:smallCaps/>
      <w:color w:val="BF8D00" w:themeColor="accent1" w:themeShade="BF"/>
      <w:spacing w:val="5"/>
    </w:rPr>
  </w:style>
  <w:style w:type="paragraph" w:styleId="ListBullet">
    <w:name w:val="List Bullet"/>
    <w:basedOn w:val="ListParagraph"/>
    <w:uiPriority w:val="7"/>
    <w:qFormat/>
    <w:rsid w:val="006545B2"/>
    <w:pPr>
      <w:numPr>
        <w:numId w:val="19"/>
      </w:numPr>
    </w:pPr>
  </w:style>
  <w:style w:type="paragraph" w:styleId="ListBullet2">
    <w:name w:val="List Bullet 2"/>
    <w:basedOn w:val="ListParagraph"/>
    <w:uiPriority w:val="7"/>
    <w:rsid w:val="006545B2"/>
    <w:pPr>
      <w:numPr>
        <w:ilvl w:val="1"/>
        <w:numId w:val="19"/>
      </w:numPr>
    </w:pPr>
  </w:style>
  <w:style w:type="paragraph" w:styleId="ListBullet3">
    <w:name w:val="List Bullet 3"/>
    <w:basedOn w:val="ListBullet2"/>
    <w:uiPriority w:val="7"/>
    <w:rsid w:val="00F53A7A"/>
    <w:pPr>
      <w:numPr>
        <w:ilvl w:val="2"/>
      </w:numPr>
    </w:pPr>
  </w:style>
  <w:style w:type="paragraph" w:styleId="ListBullet4">
    <w:name w:val="List Bullet 4"/>
    <w:basedOn w:val="ListBullet3"/>
    <w:uiPriority w:val="8"/>
    <w:rsid w:val="00315FB4"/>
    <w:pPr>
      <w:numPr>
        <w:ilvl w:val="3"/>
      </w:numPr>
    </w:pPr>
  </w:style>
  <w:style w:type="paragraph" w:styleId="ListBullet5">
    <w:name w:val="List Bullet 5"/>
    <w:basedOn w:val="ListBullet4"/>
    <w:uiPriority w:val="8"/>
    <w:semiHidden/>
    <w:rsid w:val="00FC615A"/>
    <w:pPr>
      <w:numPr>
        <w:ilvl w:val="4"/>
      </w:numPr>
    </w:pPr>
  </w:style>
  <w:style w:type="paragraph" w:styleId="Caption">
    <w:name w:val="caption"/>
    <w:basedOn w:val="Normal"/>
    <w:next w:val="Normal"/>
    <w:uiPriority w:val="35"/>
    <w:rsid w:val="00CB1558"/>
    <w:pPr>
      <w:spacing w:before="60"/>
    </w:pPr>
    <w:rPr>
      <w:i/>
      <w:iCs/>
      <w:color w:val="14364D" w:themeColor="text2"/>
      <w:szCs w:val="18"/>
    </w:rPr>
  </w:style>
  <w:style w:type="paragraph" w:styleId="BodyText">
    <w:name w:val="Body Text"/>
    <w:basedOn w:val="Normal"/>
    <w:link w:val="BodyTextChar"/>
    <w:uiPriority w:val="4"/>
    <w:semiHidden/>
    <w:qFormat/>
    <w:rsid w:val="00F81490"/>
  </w:style>
  <w:style w:type="character" w:customStyle="1" w:styleId="BodyTextChar">
    <w:name w:val="Body Text Char"/>
    <w:basedOn w:val="DefaultParagraphFont"/>
    <w:link w:val="BodyText"/>
    <w:uiPriority w:val="4"/>
    <w:semiHidden/>
    <w:rsid w:val="00DD38B6"/>
  </w:style>
  <w:style w:type="character" w:styleId="Hyperlink">
    <w:name w:val="Hyperlink"/>
    <w:basedOn w:val="DefaultParagraphFont"/>
    <w:uiPriority w:val="19"/>
    <w:rsid w:val="00CB1558"/>
    <w:rPr>
      <w:color w:val="0563C1" w:themeColor="hyperlink"/>
      <w:u w:val="single"/>
    </w:rPr>
  </w:style>
  <w:style w:type="paragraph" w:styleId="ListNumber">
    <w:name w:val="List Number"/>
    <w:basedOn w:val="BodyText"/>
    <w:uiPriority w:val="6"/>
    <w:qFormat/>
    <w:rsid w:val="006545B2"/>
    <w:pPr>
      <w:numPr>
        <w:numId w:val="20"/>
      </w:numPr>
    </w:pPr>
  </w:style>
  <w:style w:type="paragraph" w:styleId="ListNumber2">
    <w:name w:val="List Number 2"/>
    <w:basedOn w:val="BodyText"/>
    <w:uiPriority w:val="6"/>
    <w:rsid w:val="006545B2"/>
    <w:pPr>
      <w:numPr>
        <w:ilvl w:val="1"/>
        <w:numId w:val="20"/>
      </w:numPr>
    </w:pPr>
  </w:style>
  <w:style w:type="paragraph" w:styleId="List2">
    <w:name w:val="List 2"/>
    <w:basedOn w:val="Normal"/>
    <w:uiPriority w:val="99"/>
    <w:semiHidden/>
    <w:rsid w:val="0067437D"/>
    <w:pPr>
      <w:ind w:left="720" w:hanging="360"/>
      <w:contextualSpacing/>
    </w:pPr>
  </w:style>
  <w:style w:type="paragraph" w:styleId="ListNumber3">
    <w:name w:val="List Number 3"/>
    <w:basedOn w:val="ListNumber2"/>
    <w:uiPriority w:val="6"/>
    <w:rsid w:val="00315FB4"/>
    <w:pPr>
      <w:numPr>
        <w:ilvl w:val="2"/>
      </w:numPr>
    </w:pPr>
  </w:style>
  <w:style w:type="table" w:styleId="TableGrid">
    <w:name w:val="Table Grid"/>
    <w:aliases w:val="UWM Table Style 2"/>
    <w:basedOn w:val="TableNormal"/>
    <w:uiPriority w:val="39"/>
    <w:rsid w:val="00DB6150"/>
    <w:pPr>
      <w:spacing w:after="12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72" w:type="dxa"/>
        <w:bottom w:w="72" w:type="dxa"/>
      </w:tblCellMar>
    </w:tblPr>
    <w:tblStylePr w:type="firstRow">
      <w:rPr>
        <w:rFonts w:asciiTheme="minorHAnsi" w:hAnsiTheme="minorHAnsi"/>
        <w:b/>
        <w:sz w:val="22"/>
      </w:rPr>
      <w:tblPr/>
      <w:trPr>
        <w:cantSplit/>
        <w:tblHeader/>
      </w:trPr>
      <w:tcPr>
        <w:shd w:val="clear" w:color="auto" w:fill="E6E6E6"/>
      </w:tcPr>
    </w:tblStylePr>
    <w:tblStylePr w:type="firstCol">
      <w:rPr>
        <w:rFonts w:asciiTheme="minorHAnsi" w:hAnsiTheme="minorHAnsi"/>
        <w:b/>
        <w:sz w:val="22"/>
      </w:rPr>
      <w:tblPr/>
      <w:tcPr>
        <w:shd w:val="clear" w:color="auto" w:fill="F2F2F2"/>
      </w:tcPr>
    </w:tblStylePr>
  </w:style>
  <w:style w:type="table" w:styleId="GridTable1Light-Accent2">
    <w:name w:val="Grid Table 1 Light Accent 2"/>
    <w:basedOn w:val="TableNormal"/>
    <w:uiPriority w:val="46"/>
    <w:rsid w:val="00200A95"/>
    <w:pPr>
      <w:spacing w:after="0" w:line="240" w:lineRule="auto"/>
    </w:pPr>
    <w:tblPr>
      <w:tblStyleRowBandSize w:val="1"/>
      <w:tblStyleColBandSize w:val="1"/>
      <w:tblBorders>
        <w:top w:val="single" w:sz="4" w:space="0" w:color="7BB5DD" w:themeColor="accent2" w:themeTint="66"/>
        <w:left w:val="single" w:sz="4" w:space="0" w:color="7BB5DD" w:themeColor="accent2" w:themeTint="66"/>
        <w:bottom w:val="single" w:sz="4" w:space="0" w:color="7BB5DD" w:themeColor="accent2" w:themeTint="66"/>
        <w:right w:val="single" w:sz="4" w:space="0" w:color="7BB5DD" w:themeColor="accent2" w:themeTint="66"/>
        <w:insideH w:val="single" w:sz="4" w:space="0" w:color="7BB5DD" w:themeColor="accent2" w:themeTint="66"/>
        <w:insideV w:val="single" w:sz="4" w:space="0" w:color="7BB5DD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3A91C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A91C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Strong">
    <w:name w:val="Strong"/>
    <w:basedOn w:val="DefaultParagraphFont"/>
    <w:uiPriority w:val="22"/>
    <w:semiHidden/>
    <w:qFormat/>
    <w:rsid w:val="00E8034B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E8034B"/>
    <w:pPr>
      <w:tabs>
        <w:tab w:val="center" w:pos="4680"/>
        <w:tab w:val="right" w:pos="9360"/>
      </w:tabs>
      <w:spacing w:after="0" w:line="240" w:lineRule="auto"/>
    </w:pPr>
    <w:rPr>
      <w:rFonts w:ascii="Bio Sans" w:eastAsiaTheme="minorEastAsia" w:hAnsi="Bio Sans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E8034B"/>
    <w:rPr>
      <w:rFonts w:ascii="Bio Sans" w:eastAsiaTheme="minorEastAsia" w:hAnsi="Bio Sans"/>
      <w:color w:val="auto"/>
      <w:sz w:val="20"/>
    </w:rPr>
  </w:style>
  <w:style w:type="character" w:styleId="PageNumber">
    <w:name w:val="page number"/>
    <w:basedOn w:val="DefaultParagraphFont"/>
    <w:uiPriority w:val="99"/>
    <w:semiHidden/>
    <w:unhideWhenUsed/>
    <w:rsid w:val="00E8034B"/>
  </w:style>
  <w:style w:type="character" w:styleId="PlaceholderText">
    <w:name w:val="Placeholder Text"/>
    <w:basedOn w:val="DefaultParagraphFont"/>
    <w:uiPriority w:val="99"/>
    <w:semiHidden/>
    <w:rsid w:val="00E8034B"/>
    <w:rPr>
      <w:color w:val="666666"/>
    </w:rPr>
  </w:style>
  <w:style w:type="paragraph" w:styleId="Header">
    <w:name w:val="header"/>
    <w:basedOn w:val="Normal"/>
    <w:link w:val="HeaderChar"/>
    <w:uiPriority w:val="99"/>
    <w:semiHidden/>
    <w:rsid w:val="00462F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D5AE5"/>
  </w:style>
  <w:style w:type="paragraph" w:customStyle="1" w:styleId="Sender">
    <w:name w:val="Sender"/>
    <w:basedOn w:val="Normal"/>
    <w:link w:val="SenderChar"/>
    <w:semiHidden/>
    <w:qFormat/>
    <w:rsid w:val="00D55E07"/>
    <w:pPr>
      <w:suppressAutoHyphens/>
      <w:autoSpaceDE w:val="0"/>
      <w:autoSpaceDN w:val="0"/>
      <w:adjustRightInd w:val="0"/>
      <w:spacing w:after="0" w:line="240" w:lineRule="auto"/>
      <w:ind w:left="-110" w:right="-164"/>
      <w:jc w:val="right"/>
      <w:textAlignment w:val="center"/>
    </w:pPr>
    <w:rPr>
      <w:rFonts w:ascii="Arial" w:hAnsi="Arial" w:cs="Arial"/>
      <w:sz w:val="16"/>
      <w:szCs w:val="16"/>
    </w:rPr>
  </w:style>
  <w:style w:type="character" w:customStyle="1" w:styleId="SenderChar">
    <w:name w:val="Sender Char"/>
    <w:basedOn w:val="DefaultParagraphFont"/>
    <w:link w:val="Sender"/>
    <w:semiHidden/>
    <w:rsid w:val="009D5AE5"/>
    <w:rPr>
      <w:rFonts w:ascii="Arial" w:hAnsi="Arial" w:cs="Arial"/>
      <w:sz w:val="16"/>
      <w:szCs w:val="16"/>
    </w:rPr>
  </w:style>
  <w:style w:type="paragraph" w:customStyle="1" w:styleId="SenderAddress">
    <w:name w:val="Sender Address"/>
    <w:basedOn w:val="Normal"/>
    <w:link w:val="SenderAddressChar"/>
    <w:uiPriority w:val="1"/>
    <w:qFormat/>
    <w:rsid w:val="003651EB"/>
    <w:pPr>
      <w:spacing w:after="0" w:line="240" w:lineRule="auto"/>
      <w:jc w:val="right"/>
    </w:pPr>
    <w:rPr>
      <w:rFonts w:cs="Arial"/>
      <w:sz w:val="16"/>
      <w:szCs w:val="16"/>
    </w:rPr>
  </w:style>
  <w:style w:type="character" w:customStyle="1" w:styleId="SenderAddressChar">
    <w:name w:val="Sender Address Char"/>
    <w:basedOn w:val="DefaultParagraphFont"/>
    <w:link w:val="SenderAddress"/>
    <w:uiPriority w:val="1"/>
    <w:rsid w:val="003651EB"/>
    <w:rPr>
      <w:rFonts w:cs="Arial"/>
      <w:sz w:val="16"/>
      <w:szCs w:val="16"/>
    </w:rPr>
  </w:style>
  <w:style w:type="paragraph" w:customStyle="1" w:styleId="DepartmentUnitName">
    <w:name w:val="Department/Unit Name"/>
    <w:basedOn w:val="SenderAddress"/>
    <w:next w:val="SenderAddress"/>
    <w:link w:val="DepartmentUnitNameChar"/>
    <w:qFormat/>
    <w:rsid w:val="008240BC"/>
    <w:pPr>
      <w:ind w:left="720"/>
    </w:pPr>
    <w:rPr>
      <w:b/>
      <w:iCs/>
      <w:sz w:val="18"/>
    </w:rPr>
  </w:style>
  <w:style w:type="character" w:customStyle="1" w:styleId="DepartmentUnitNameChar">
    <w:name w:val="Department/Unit Name Char"/>
    <w:basedOn w:val="DefaultParagraphFont"/>
    <w:link w:val="DepartmentUnitName"/>
    <w:rsid w:val="008240BC"/>
    <w:rPr>
      <w:rFonts w:cs="Arial"/>
      <w:b/>
      <w:iCs/>
      <w:sz w:val="18"/>
      <w:szCs w:val="16"/>
    </w:rPr>
  </w:style>
  <w:style w:type="paragraph" w:customStyle="1" w:styleId="RecipientAddress">
    <w:name w:val="Recipient Address"/>
    <w:basedOn w:val="Normal"/>
    <w:uiPriority w:val="3"/>
    <w:qFormat/>
    <w:rsid w:val="00A309D0"/>
    <w:pPr>
      <w:spacing w:after="0" w:line="240" w:lineRule="auto"/>
    </w:pPr>
  </w:style>
  <w:style w:type="paragraph" w:styleId="Date">
    <w:name w:val="Date"/>
    <w:basedOn w:val="Normal"/>
    <w:next w:val="RecipientAddress"/>
    <w:link w:val="DateChar"/>
    <w:uiPriority w:val="2"/>
    <w:qFormat/>
    <w:rsid w:val="009D5AE5"/>
    <w:pPr>
      <w:spacing w:before="900"/>
    </w:pPr>
  </w:style>
  <w:style w:type="character" w:customStyle="1" w:styleId="DateChar">
    <w:name w:val="Date Char"/>
    <w:basedOn w:val="DefaultParagraphFont"/>
    <w:link w:val="Date"/>
    <w:uiPriority w:val="2"/>
    <w:rsid w:val="00FC615A"/>
  </w:style>
  <w:style w:type="paragraph" w:styleId="Salutation">
    <w:name w:val="Salutation"/>
    <w:basedOn w:val="Normal"/>
    <w:next w:val="Normal"/>
    <w:link w:val="SalutationChar"/>
    <w:uiPriority w:val="3"/>
    <w:rsid w:val="00F81490"/>
    <w:pPr>
      <w:spacing w:before="280"/>
    </w:pPr>
  </w:style>
  <w:style w:type="character" w:customStyle="1" w:styleId="SalutationChar">
    <w:name w:val="Salutation Char"/>
    <w:basedOn w:val="DefaultParagraphFont"/>
    <w:link w:val="Salutation"/>
    <w:uiPriority w:val="3"/>
    <w:rsid w:val="00FC615A"/>
  </w:style>
  <w:style w:type="paragraph" w:styleId="Closing">
    <w:name w:val="Closing"/>
    <w:basedOn w:val="Normal"/>
    <w:link w:val="ClosingChar"/>
    <w:uiPriority w:val="99"/>
    <w:qFormat/>
    <w:rsid w:val="00056B7D"/>
    <w:pPr>
      <w:spacing w:after="280" w:line="240" w:lineRule="auto"/>
    </w:pPr>
  </w:style>
  <w:style w:type="character" w:customStyle="1" w:styleId="ClosingChar">
    <w:name w:val="Closing Char"/>
    <w:basedOn w:val="DefaultParagraphFont"/>
    <w:link w:val="Closing"/>
    <w:uiPriority w:val="99"/>
    <w:rsid w:val="00FC615A"/>
  </w:style>
  <w:style w:type="paragraph" w:styleId="Signature">
    <w:name w:val="Signature"/>
    <w:basedOn w:val="Normal"/>
    <w:next w:val="SignatureTitle"/>
    <w:link w:val="SignatureChar"/>
    <w:uiPriority w:val="25"/>
    <w:qFormat/>
    <w:rsid w:val="00056B7D"/>
    <w:pPr>
      <w:spacing w:after="0" w:line="240" w:lineRule="auto"/>
    </w:pPr>
  </w:style>
  <w:style w:type="character" w:customStyle="1" w:styleId="SignatureChar">
    <w:name w:val="Signature Char"/>
    <w:basedOn w:val="DefaultParagraphFont"/>
    <w:link w:val="Signature"/>
    <w:uiPriority w:val="25"/>
    <w:rsid w:val="00786E05"/>
  </w:style>
  <w:style w:type="paragraph" w:customStyle="1" w:styleId="SignatureTitle">
    <w:name w:val="Signature Title"/>
    <w:basedOn w:val="Signature"/>
    <w:next w:val="Normal"/>
    <w:uiPriority w:val="25"/>
    <w:qFormat/>
    <w:rsid w:val="00056B7D"/>
    <w:rPr>
      <w:i/>
    </w:rPr>
  </w:style>
  <w:style w:type="paragraph" w:styleId="ListNumber4">
    <w:name w:val="List Number 4"/>
    <w:basedOn w:val="ListNumber2"/>
    <w:uiPriority w:val="6"/>
    <w:rsid w:val="00315FB4"/>
    <w:pPr>
      <w:numPr>
        <w:ilvl w:val="3"/>
      </w:numPr>
    </w:pPr>
  </w:style>
  <w:style w:type="paragraph" w:styleId="ListNumber5">
    <w:name w:val="List Number 5"/>
    <w:basedOn w:val="ListNumber2"/>
    <w:uiPriority w:val="6"/>
    <w:unhideWhenUsed/>
    <w:rsid w:val="00315FB4"/>
    <w:pPr>
      <w:numPr>
        <w:ilvl w:val="4"/>
      </w:numPr>
    </w:pPr>
  </w:style>
  <w:style w:type="table" w:customStyle="1" w:styleId="UWMTableStyle1">
    <w:name w:val="UWM Table Style 1"/>
    <w:basedOn w:val="TableNormal"/>
    <w:uiPriority w:val="99"/>
    <w:rsid w:val="00DB6150"/>
    <w:pPr>
      <w:spacing w:after="12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72" w:type="dxa"/>
        <w:bottom w:w="72" w:type="dxa"/>
      </w:tblCellMar>
    </w:tblPr>
    <w:tcPr>
      <w:shd w:val="clear" w:color="auto" w:fill="auto"/>
    </w:tcPr>
    <w:tblStylePr w:type="firstRow">
      <w:rPr>
        <w:rFonts w:asciiTheme="minorHAnsi" w:hAnsiTheme="minorHAnsi"/>
        <w:b/>
        <w:sz w:val="22"/>
      </w:rPr>
      <w:tblPr/>
      <w:trPr>
        <w:cantSplit/>
        <w:tblHeader/>
      </w:trPr>
      <w:tcPr>
        <w:shd w:val="clear" w:color="auto" w:fill="E6E6E6"/>
      </w:tcPr>
    </w:tblStylePr>
  </w:style>
  <w:style w:type="table" w:styleId="GridTable4-Accent1">
    <w:name w:val="Grid Table 4 Accent 1"/>
    <w:basedOn w:val="TableNormal"/>
    <w:uiPriority w:val="49"/>
    <w:rsid w:val="007466FA"/>
    <w:pPr>
      <w:spacing w:after="120" w:line="240" w:lineRule="auto"/>
    </w:pPr>
    <w:tblPr>
      <w:tblStyleRowBandSize w:val="1"/>
      <w:tblStyleColBandSize w:val="1"/>
      <w:tblBorders>
        <w:top w:val="single" w:sz="4" w:space="0" w:color="FFD766" w:themeColor="accent1" w:themeTint="99"/>
        <w:left w:val="single" w:sz="4" w:space="0" w:color="FFD766" w:themeColor="accent1" w:themeTint="99"/>
        <w:bottom w:val="single" w:sz="4" w:space="0" w:color="FFD766" w:themeColor="accent1" w:themeTint="99"/>
        <w:right w:val="single" w:sz="4" w:space="0" w:color="FFD766" w:themeColor="accent1" w:themeTint="99"/>
        <w:insideH w:val="single" w:sz="4" w:space="0" w:color="FFD766" w:themeColor="accent1" w:themeTint="99"/>
        <w:insideV w:val="single" w:sz="4" w:space="0" w:color="FFD766" w:themeColor="accent1" w:themeTint="99"/>
      </w:tblBorders>
      <w:tblCellMar>
        <w:top w:w="72" w:type="dxa"/>
        <w:bottom w:w="72" w:type="dxa"/>
      </w:tblCellMar>
    </w:tblPr>
    <w:tblStylePr w:type="firstRow">
      <w:rPr>
        <w:rFonts w:asciiTheme="minorHAnsi" w:hAnsiTheme="minorHAnsi"/>
        <w:b/>
        <w:bCs/>
        <w:color w:val="000000" w:themeColor="text1"/>
        <w:sz w:val="22"/>
      </w:rPr>
      <w:tblPr/>
      <w:tcPr>
        <w:tcBorders>
          <w:top w:val="single" w:sz="4" w:space="0" w:color="FFBD00" w:themeColor="accent1"/>
          <w:left w:val="single" w:sz="4" w:space="0" w:color="FFBD00" w:themeColor="accent1"/>
          <w:bottom w:val="single" w:sz="4" w:space="0" w:color="FFBD00" w:themeColor="accent1"/>
          <w:right w:val="single" w:sz="4" w:space="0" w:color="FFBD00" w:themeColor="accent1"/>
          <w:insideH w:val="nil"/>
          <w:insideV w:val="nil"/>
        </w:tcBorders>
        <w:shd w:val="clear" w:color="auto" w:fill="FFBD00" w:themeFill="accent1"/>
      </w:tcPr>
    </w:tblStylePr>
    <w:tblStylePr w:type="lastRow">
      <w:rPr>
        <w:b/>
        <w:bCs/>
      </w:rPr>
      <w:tblPr/>
      <w:tcPr>
        <w:tcBorders>
          <w:top w:val="double" w:sz="4" w:space="0" w:color="FFBD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C" w:themeFill="accent1" w:themeFillTint="33"/>
      </w:tcPr>
    </w:tblStylePr>
    <w:tblStylePr w:type="band1Horz">
      <w:tblPr/>
      <w:tcPr>
        <w:shd w:val="clear" w:color="auto" w:fill="FCE2AC" w:themeFill="background2" w:themeFillShade="E6"/>
      </w:tcPr>
    </w:tblStylePr>
    <w:tblStylePr w:type="band2Horz">
      <w:tblPr/>
      <w:tcPr>
        <w:shd w:val="clear" w:color="auto" w:fill="FEF2DA" w:themeFill="background2"/>
      </w:tcPr>
    </w:tblStylePr>
  </w:style>
  <w:style w:type="table" w:styleId="TableGrid1">
    <w:name w:val="Table Grid 1"/>
    <w:basedOn w:val="TableNormal"/>
    <w:uiPriority w:val="99"/>
    <w:semiHidden/>
    <w:unhideWhenUsed/>
    <w:rsid w:val="0080542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5Dark-Accent1">
    <w:name w:val="Grid Table 5 Dark Accent 1"/>
    <w:basedOn w:val="TableNormal"/>
    <w:uiPriority w:val="50"/>
    <w:rsid w:val="007466FA"/>
    <w:pPr>
      <w:spacing w:after="12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72" w:type="dxa"/>
        <w:bottom w:w="72" w:type="dxa"/>
      </w:tblCellMar>
    </w:tblPr>
    <w:tcPr>
      <w:shd w:val="clear" w:color="auto" w:fill="FFF1C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BD0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BD0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BD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BD00" w:themeFill="accent1"/>
      </w:tcPr>
    </w:tblStylePr>
    <w:tblStylePr w:type="band1Vert">
      <w:tblPr/>
      <w:tcPr>
        <w:shd w:val="clear" w:color="auto" w:fill="FFE499" w:themeFill="accent1" w:themeFillTint="66"/>
      </w:tcPr>
    </w:tblStylePr>
    <w:tblStylePr w:type="band1Horz">
      <w:tblPr/>
      <w:tcPr>
        <w:shd w:val="clear" w:color="auto" w:fill="FFE499" w:themeFill="accent1" w:themeFillTint="66"/>
      </w:tcPr>
    </w:tblStylePr>
  </w:style>
  <w:style w:type="paragraph" w:customStyle="1" w:styleId="Noparagraphstyle">
    <w:name w:val="[No paragraph style]"/>
    <w:rsid w:val="003D08C0"/>
    <w:pPr>
      <w:widowControl w:val="0"/>
      <w:autoSpaceDE w:val="0"/>
      <w:autoSpaceDN w:val="0"/>
      <w:adjustRightInd w:val="0"/>
      <w:spacing w:after="0"/>
      <w:textAlignment w:val="center"/>
    </w:pPr>
    <w:rPr>
      <w:rFonts w:ascii="Helvetica (TT)" w:eastAsia="Times New Roman" w:hAnsi="Helvetica (TT)" w:cs="Times New Roman"/>
      <w:color w:val="000000"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inkows4\Documents\pdf_pipeline\templates\accessible_template.docx.dotx" TargetMode="External"/></Relationships>
</file>

<file path=word/theme/theme1.xml><?xml version="1.0" encoding="utf-8"?>
<a:theme xmlns:a="http://schemas.openxmlformats.org/drawingml/2006/main" name="Office Theme">
  <a:themeElements>
    <a:clrScheme name="UWM Colors">
      <a:dk1>
        <a:sysClr val="windowText" lastClr="000000"/>
      </a:dk1>
      <a:lt1>
        <a:sysClr val="window" lastClr="FFFFFF"/>
      </a:lt1>
      <a:dk2>
        <a:srgbClr val="14364D"/>
      </a:dk2>
      <a:lt2>
        <a:srgbClr val="FEF2DA"/>
      </a:lt2>
      <a:accent1>
        <a:srgbClr val="FFBD00"/>
      </a:accent1>
      <a:accent2>
        <a:srgbClr val="14364D"/>
      </a:accent2>
      <a:accent3>
        <a:srgbClr val="035056"/>
      </a:accent3>
      <a:accent4>
        <a:srgbClr val="4CC0B0"/>
      </a:accent4>
      <a:accent5>
        <a:srgbClr val="CFD25B"/>
      </a:accent5>
      <a:accent6>
        <a:srgbClr val="F79651"/>
      </a:accent6>
      <a:hlink>
        <a:srgbClr val="0563C1"/>
      </a:hlink>
      <a:folHlink>
        <a:srgbClr val="954F72"/>
      </a:folHlink>
    </a:clrScheme>
    <a:fontScheme name="UWM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A7C75E-4986-4208-B46D-65C37FB69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accessible_template.docx.dotx</Template>
  <TotalTime>7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UWM Letterhead Template</vt:lpstr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UWM Letterhead Template</dc:title>
  <dc:subject/>
  <dc:creator>Katherine Pinkowsky</dc:creator>
  <cp:keywords/>
  <dc:description/>
  <cp:lastModifiedBy>Kathleen A Peterburs</cp:lastModifiedBy>
  <cp:revision>5</cp:revision>
  <dcterms:created xsi:type="dcterms:W3CDTF">2026-10-19T19:35:00Z</dcterms:created>
  <dcterms:modified xsi:type="dcterms:W3CDTF">2026-10-19T20:03:00Z</dcterms:modified>
</cp:coreProperties>
</file>